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D6908" w14:textId="252E584E" w:rsidR="0069539B" w:rsidRDefault="00F61EF5">
      <w:pPr>
        <w:pStyle w:val="BodyText"/>
        <w:rPr>
          <w:rFonts w:ascii="Times New Roman"/>
          <w:sz w:val="20"/>
        </w:rPr>
      </w:pPr>
      <w:r>
        <w:rPr>
          <w:noProof/>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3C4B9D">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69539B" w:rsidRDefault="003C4B9D">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3C4B9D">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3C4B9D">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3C4B9D">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3C4B9D">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3C4B9D">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3C4B9D">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3C4B9D">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3C4B9D">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3C4B9D">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3C4B9D">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3C4B9D">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0">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3C4B9D">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1"/>
          <w:pgSz w:w="16840" w:h="11910" w:orient="landscape"/>
          <w:pgMar w:top="640" w:right="580" w:bottom="700" w:left="540" w:header="0" w:footer="518" w:gutter="0"/>
          <w:cols w:space="720"/>
        </w:sectPr>
      </w:pPr>
    </w:p>
    <w:p w14:paraId="2A20CF83" w14:textId="77777777" w:rsidR="0069539B" w:rsidRDefault="003C4B9D">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3C4B9D">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3C4B9D">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3C4B9D">
      <w:pPr>
        <w:pStyle w:val="BodyText"/>
        <w:spacing w:before="9"/>
        <w:rPr>
          <w:sz w:val="12"/>
        </w:rPr>
      </w:pPr>
      <w:r>
        <w:rPr>
          <w:noProof/>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3C4B9D">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634A94B" w14:textId="77777777" w:rsidR="0069539B" w:rsidRDefault="003C4B9D">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3C4B9D">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3C4B9D">
            <w:pPr>
              <w:pStyle w:val="TableParagraph"/>
              <w:rPr>
                <w:b/>
                <w:sz w:val="28"/>
              </w:rPr>
            </w:pPr>
            <w:r>
              <w:rPr>
                <w:b/>
                <w:color w:val="231F20"/>
                <w:spacing w:val="-2"/>
                <w:sz w:val="28"/>
              </w:rPr>
              <w:t>Activity/Action</w:t>
            </w:r>
          </w:p>
        </w:tc>
        <w:tc>
          <w:tcPr>
            <w:tcW w:w="5036" w:type="dxa"/>
          </w:tcPr>
          <w:p w14:paraId="435F4BAB" w14:textId="77777777" w:rsidR="0069539B" w:rsidRDefault="003C4B9D">
            <w:pPr>
              <w:pStyle w:val="TableParagraph"/>
              <w:ind w:left="79"/>
              <w:rPr>
                <w:b/>
                <w:sz w:val="28"/>
              </w:rPr>
            </w:pPr>
            <w:r>
              <w:rPr>
                <w:b/>
                <w:color w:val="231F20"/>
                <w:spacing w:val="-2"/>
                <w:sz w:val="28"/>
              </w:rPr>
              <w:t>Impact</w:t>
            </w:r>
          </w:p>
        </w:tc>
        <w:tc>
          <w:tcPr>
            <w:tcW w:w="4768" w:type="dxa"/>
          </w:tcPr>
          <w:p w14:paraId="39E6BA3C" w14:textId="77777777" w:rsidR="0069539B" w:rsidRDefault="003C4B9D">
            <w:pPr>
              <w:pStyle w:val="TableParagraph"/>
              <w:rPr>
                <w:b/>
                <w:sz w:val="28"/>
              </w:rPr>
            </w:pPr>
            <w:r>
              <w:rPr>
                <w:b/>
                <w:color w:val="231F20"/>
                <w:spacing w:val="-2"/>
                <w:sz w:val="28"/>
              </w:rPr>
              <w:t>Comments</w:t>
            </w:r>
          </w:p>
        </w:tc>
      </w:tr>
      <w:tr w:rsidR="0069539B" w14:paraId="63C84A28" w14:textId="77777777" w:rsidTr="00FC3A72">
        <w:trPr>
          <w:trHeight w:val="1540"/>
        </w:trPr>
        <w:tc>
          <w:tcPr>
            <w:tcW w:w="5563" w:type="dxa"/>
          </w:tcPr>
          <w:p w14:paraId="7317017C" w14:textId="77777777" w:rsidR="00FC3A72" w:rsidRDefault="00FC3A72" w:rsidP="00FC3A72">
            <w:pPr>
              <w:pStyle w:val="TableParagraph"/>
            </w:pPr>
            <w:r w:rsidRPr="00320B07">
              <w:rPr>
                <w:rFonts w:asciiTheme="minorHAnsi" w:hAnsiTheme="minorHAnsi" w:cstheme="minorHAnsi"/>
              </w:rPr>
              <w:t xml:space="preserve">All the children in the current Y5 class </w:t>
            </w:r>
            <w:r>
              <w:rPr>
                <w:rFonts w:asciiTheme="minorHAnsi" w:hAnsiTheme="minorHAnsi" w:cstheme="minorHAnsi"/>
              </w:rPr>
              <w:t>to receive</w:t>
            </w:r>
            <w:r w:rsidRPr="00320B07">
              <w:rPr>
                <w:rFonts w:asciiTheme="minorHAnsi" w:hAnsiTheme="minorHAnsi" w:cstheme="minorHAnsi"/>
              </w:rPr>
              <w:t xml:space="preserve"> Sports Leader training. A timetabled </w:t>
            </w:r>
            <w:proofErr w:type="spellStart"/>
            <w:r w:rsidRPr="00320B07">
              <w:rPr>
                <w:rFonts w:asciiTheme="minorHAnsi" w:hAnsiTheme="minorHAnsi" w:cstheme="minorHAnsi"/>
              </w:rPr>
              <w:t>rota</w:t>
            </w:r>
            <w:proofErr w:type="spellEnd"/>
            <w:r w:rsidRPr="00320B07">
              <w:rPr>
                <w:rFonts w:asciiTheme="minorHAnsi" w:hAnsiTheme="minorHAnsi" w:cstheme="minorHAnsi"/>
              </w:rPr>
              <w:t xml:space="preserve"> w</w:t>
            </w:r>
            <w:r>
              <w:rPr>
                <w:rFonts w:asciiTheme="minorHAnsi" w:hAnsiTheme="minorHAnsi" w:cstheme="minorHAnsi"/>
              </w:rPr>
              <w:t>ill be</w:t>
            </w:r>
            <w:r w:rsidRPr="00320B07">
              <w:rPr>
                <w:rFonts w:asciiTheme="minorHAnsi" w:hAnsiTheme="minorHAnsi" w:cstheme="minorHAnsi"/>
              </w:rPr>
              <w:t xml:space="preserve"> provided for them so that they knew when and where they would be undertaking their roles. They </w:t>
            </w:r>
            <w:r>
              <w:rPr>
                <w:rFonts w:asciiTheme="minorHAnsi" w:hAnsiTheme="minorHAnsi" w:cstheme="minorHAnsi"/>
              </w:rPr>
              <w:t>will be provided</w:t>
            </w:r>
            <w:r w:rsidRPr="00320B07">
              <w:rPr>
                <w:rFonts w:asciiTheme="minorHAnsi" w:hAnsiTheme="minorHAnsi" w:cstheme="minorHAnsi"/>
              </w:rPr>
              <w:t xml:space="preserve"> with an activity</w:t>
            </w:r>
            <w:r w:rsidRPr="00320B07">
              <w:t xml:space="preserve"> pack that g</w:t>
            </w:r>
            <w:r>
              <w:t>ives</w:t>
            </w:r>
            <w:r w:rsidRPr="00320B07">
              <w:t xml:space="preserve"> lots of examples of simple/easy playground activities that they c</w:t>
            </w:r>
            <w:r>
              <w:t>an</w:t>
            </w:r>
            <w:r w:rsidRPr="00320B07">
              <w:t xml:space="preserve"> set up and offer to the other children in school whilst undertaking their role.</w:t>
            </w:r>
          </w:p>
          <w:p w14:paraId="54A0E2F6" w14:textId="77777777" w:rsidR="00FC3A72" w:rsidRPr="00320B07" w:rsidRDefault="00FC3A72" w:rsidP="00FC3A72">
            <w:pPr>
              <w:pStyle w:val="TableParagraph"/>
              <w:ind w:left="0"/>
            </w:pPr>
          </w:p>
          <w:p w14:paraId="3B2FED61" w14:textId="27138189" w:rsidR="00FC3A72" w:rsidRDefault="00FC3A72" w:rsidP="00FC3A72">
            <w:pPr>
              <w:pStyle w:val="TableParagraph"/>
            </w:pPr>
            <w:r>
              <w:t>Play Leader Equipment bag purchased to</w:t>
            </w:r>
            <w:r w:rsidRPr="00320B07">
              <w:t xml:space="preserve"> support delivery of playground leader activities.</w:t>
            </w:r>
          </w:p>
          <w:p w14:paraId="325D1E9E" w14:textId="396C4F91" w:rsidR="00FC3A72" w:rsidRDefault="00FC3A72" w:rsidP="00FC3A72">
            <w:pPr>
              <w:pStyle w:val="TableParagraph"/>
            </w:pPr>
          </w:p>
          <w:p w14:paraId="0B35420C" w14:textId="15338E12" w:rsidR="00FC3A72" w:rsidRDefault="00FC3A72" w:rsidP="00FC3A72">
            <w:pPr>
              <w:pStyle w:val="TableParagraph"/>
            </w:pPr>
          </w:p>
          <w:p w14:paraId="75DDF57E" w14:textId="5F1FE260" w:rsidR="00FC3A72" w:rsidRDefault="00FC3A72" w:rsidP="00FC3A72">
            <w:pPr>
              <w:pStyle w:val="TableParagraph"/>
            </w:pPr>
          </w:p>
          <w:p w14:paraId="653C639A" w14:textId="58C5E5E8" w:rsidR="00FC3A72" w:rsidRDefault="00FC3A72" w:rsidP="00FC3A72">
            <w:pPr>
              <w:pStyle w:val="TableParagraph"/>
            </w:pPr>
          </w:p>
          <w:p w14:paraId="3834C80D" w14:textId="77777777" w:rsidR="00FC3A72" w:rsidRDefault="00FC3A72" w:rsidP="00FC3A72">
            <w:pPr>
              <w:pStyle w:val="TableParagraph"/>
              <w:ind w:left="0"/>
              <w:rPr>
                <w:rFonts w:asciiTheme="minorHAnsi" w:hAnsiTheme="minorHAnsi" w:cstheme="minorBidi"/>
              </w:rPr>
            </w:pPr>
            <w:r w:rsidRPr="249EF077">
              <w:rPr>
                <w:rFonts w:asciiTheme="minorHAnsi" w:hAnsiTheme="minorHAnsi" w:cstheme="minorBidi"/>
              </w:rPr>
              <w:t xml:space="preserve">Through our subscription to PE Passport, children are offered 2 hours of high-quality PE each week in which they participate in active lessons that offer them opportunities to </w:t>
            </w:r>
            <w:proofErr w:type="spellStart"/>
            <w:r w:rsidRPr="249EF077">
              <w:rPr>
                <w:rFonts w:asciiTheme="minorHAnsi" w:hAnsiTheme="minorHAnsi" w:cstheme="minorBidi"/>
              </w:rPr>
              <w:t>practise</w:t>
            </w:r>
            <w:proofErr w:type="spellEnd"/>
            <w:r w:rsidRPr="249EF077">
              <w:rPr>
                <w:rFonts w:asciiTheme="minorHAnsi" w:hAnsiTheme="minorHAnsi" w:cstheme="minorBidi"/>
              </w:rPr>
              <w:t xml:space="preserve"> and extend their skills in a variety of areas, enabling them to become more confident and competent movers and develop a lifelong enjoyment of moving and being active.</w:t>
            </w:r>
          </w:p>
          <w:p w14:paraId="5BEB6E91" w14:textId="77777777" w:rsidR="00FC3A72" w:rsidRDefault="00FC3A72" w:rsidP="00FC3A72">
            <w:pPr>
              <w:pStyle w:val="TableParagraph"/>
              <w:ind w:left="0"/>
              <w:rPr>
                <w:rFonts w:asciiTheme="minorHAnsi" w:hAnsiTheme="minorHAnsi" w:cstheme="minorBidi"/>
              </w:rPr>
            </w:pPr>
          </w:p>
          <w:p w14:paraId="698FF563" w14:textId="77777777" w:rsidR="0069539B" w:rsidRDefault="00FC3A72" w:rsidP="00FC3A72">
            <w:pPr>
              <w:pStyle w:val="TableParagraph"/>
              <w:ind w:left="0"/>
            </w:pPr>
            <w:r w:rsidRPr="00320B07">
              <w:t xml:space="preserve">A long-term curriculum based on the PE Passport and offers a broad and balanced approach to all areas of the PE national curriculum. The IPAD based tool enables staff to access detailed planning and easy assessment tools. </w:t>
            </w:r>
          </w:p>
          <w:p w14:paraId="09AE8BE0" w14:textId="77777777" w:rsidR="00FC3A72" w:rsidRDefault="00FC3A72" w:rsidP="00FC3A72">
            <w:pPr>
              <w:pStyle w:val="TableParagraph"/>
              <w:ind w:left="0"/>
            </w:pPr>
          </w:p>
          <w:p w14:paraId="06482227" w14:textId="77777777" w:rsidR="00FC3A72" w:rsidRDefault="00FC3A72" w:rsidP="00FC3A72">
            <w:pPr>
              <w:pStyle w:val="TableParagraph"/>
              <w:ind w:left="0"/>
            </w:pPr>
          </w:p>
          <w:p w14:paraId="40D04AA3" w14:textId="77777777" w:rsidR="00FC3A72" w:rsidRPr="00320B07" w:rsidRDefault="00FC3A72" w:rsidP="00FC3A72">
            <w:pPr>
              <w:pStyle w:val="TableParagraph"/>
              <w:rPr>
                <w:rFonts w:asciiTheme="minorHAnsi" w:hAnsiTheme="minorHAnsi" w:cstheme="minorHAnsi"/>
              </w:rPr>
            </w:pPr>
            <w:r w:rsidRPr="00320B07">
              <w:rPr>
                <w:rFonts w:asciiTheme="minorHAnsi" w:hAnsiTheme="minorHAnsi" w:cstheme="minorHAnsi"/>
              </w:rPr>
              <w:t xml:space="preserve">Promote healthy ways to travel to school </w:t>
            </w:r>
            <w:proofErr w:type="spellStart"/>
            <w:r w:rsidRPr="00320B07">
              <w:rPr>
                <w:rFonts w:asciiTheme="minorHAnsi" w:hAnsiTheme="minorHAnsi" w:cstheme="minorHAnsi"/>
              </w:rPr>
              <w:t>eg</w:t>
            </w:r>
            <w:proofErr w:type="spellEnd"/>
            <w:r w:rsidRPr="00320B07">
              <w:rPr>
                <w:rFonts w:asciiTheme="minorHAnsi" w:hAnsiTheme="minorHAnsi" w:cstheme="minorHAnsi"/>
              </w:rPr>
              <w:t xml:space="preserve"> walking, scooters or bikes.</w:t>
            </w:r>
          </w:p>
          <w:p w14:paraId="196DC49B" w14:textId="77777777" w:rsidR="00FC3A72" w:rsidRPr="00320B07" w:rsidRDefault="00FC3A72" w:rsidP="00FC3A72">
            <w:pPr>
              <w:pStyle w:val="TableParagraph"/>
              <w:numPr>
                <w:ilvl w:val="0"/>
                <w:numId w:val="2"/>
              </w:numPr>
              <w:spacing w:before="0"/>
            </w:pPr>
            <w:r w:rsidRPr="00320B07">
              <w:t xml:space="preserve">Enrolment into South </w:t>
            </w:r>
            <w:proofErr w:type="spellStart"/>
            <w:r w:rsidRPr="00320B07">
              <w:t>Ribble</w:t>
            </w:r>
            <w:proofErr w:type="spellEnd"/>
            <w:r w:rsidRPr="00320B07">
              <w:t xml:space="preserve"> Sports Active travel programme. Through this the following was provided</w:t>
            </w:r>
          </w:p>
          <w:p w14:paraId="231C259C" w14:textId="77777777" w:rsidR="00FC3A72" w:rsidRPr="00320B07" w:rsidRDefault="00FC3A72" w:rsidP="00FC3A72">
            <w:pPr>
              <w:pStyle w:val="TableParagraph"/>
              <w:numPr>
                <w:ilvl w:val="0"/>
                <w:numId w:val="2"/>
              </w:numPr>
              <w:spacing w:before="0"/>
            </w:pPr>
            <w:r w:rsidRPr="00320B07">
              <w:t>SCOOT SAFE</w:t>
            </w:r>
          </w:p>
          <w:p w14:paraId="09DB8719" w14:textId="77777777" w:rsidR="00FC3A72" w:rsidRPr="00320B07" w:rsidRDefault="00FC3A72" w:rsidP="00FC3A72">
            <w:pPr>
              <w:pStyle w:val="TableParagraph"/>
              <w:numPr>
                <w:ilvl w:val="0"/>
                <w:numId w:val="2"/>
              </w:numPr>
              <w:spacing w:before="0"/>
            </w:pPr>
            <w:r w:rsidRPr="00320B07">
              <w:t xml:space="preserve">Tots on </w:t>
            </w:r>
            <w:proofErr w:type="spellStart"/>
            <w:r w:rsidRPr="00320B07">
              <w:t>Tyres</w:t>
            </w:r>
            <w:proofErr w:type="spellEnd"/>
            <w:r w:rsidRPr="00320B07">
              <w:t xml:space="preserve"> Combined L1 and 2 (EYFS and Y1)</w:t>
            </w:r>
          </w:p>
          <w:p w14:paraId="45DA911D" w14:textId="77777777" w:rsidR="00FC3A72" w:rsidRPr="00320B07" w:rsidRDefault="00FC3A72" w:rsidP="00FC3A72">
            <w:pPr>
              <w:pStyle w:val="TableParagraph"/>
              <w:numPr>
                <w:ilvl w:val="0"/>
                <w:numId w:val="2"/>
              </w:numPr>
              <w:spacing w:before="0"/>
            </w:pPr>
            <w:r w:rsidRPr="00320B07">
              <w:t>DR Bike (Y5)</w:t>
            </w:r>
          </w:p>
          <w:p w14:paraId="6CFDE6DD" w14:textId="77777777" w:rsidR="00FC3A72" w:rsidRPr="00320B07" w:rsidRDefault="00FC3A72" w:rsidP="00FC3A72">
            <w:pPr>
              <w:pStyle w:val="TableParagraph"/>
              <w:numPr>
                <w:ilvl w:val="0"/>
                <w:numId w:val="2"/>
              </w:numPr>
              <w:spacing w:before="0"/>
            </w:pPr>
            <w:r w:rsidRPr="00320B07">
              <w:t>Bike Fix (Whole School)</w:t>
            </w:r>
          </w:p>
          <w:p w14:paraId="638EAA9D" w14:textId="77777777" w:rsidR="00FC3A72" w:rsidRPr="00320B07" w:rsidRDefault="00FC3A72" w:rsidP="00FC3A72">
            <w:pPr>
              <w:pStyle w:val="TableParagraph"/>
              <w:numPr>
                <w:ilvl w:val="0"/>
                <w:numId w:val="2"/>
              </w:numPr>
              <w:spacing w:before="0"/>
            </w:pPr>
            <w:r w:rsidRPr="00320B07">
              <w:t>Active Travel Assembly</w:t>
            </w:r>
          </w:p>
          <w:p w14:paraId="73342C76" w14:textId="7AE83948" w:rsidR="00FC3A72" w:rsidRDefault="00FC3A72" w:rsidP="00FC3A72">
            <w:pPr>
              <w:pStyle w:val="TableParagraph"/>
              <w:numPr>
                <w:ilvl w:val="0"/>
                <w:numId w:val="2"/>
              </w:numPr>
              <w:spacing w:before="0"/>
            </w:pPr>
            <w:r w:rsidRPr="00320B07">
              <w:t>BIKEABILITY (Free)</w:t>
            </w:r>
          </w:p>
          <w:p w14:paraId="39EA868D" w14:textId="7538B1C0" w:rsidR="00FC3A72" w:rsidRDefault="00FC3A72" w:rsidP="00FC3A72">
            <w:pPr>
              <w:pStyle w:val="TableParagraph"/>
              <w:spacing w:before="0"/>
            </w:pPr>
          </w:p>
          <w:p w14:paraId="0DEF4681" w14:textId="77777777" w:rsidR="00FC3A72" w:rsidRDefault="00FC3A72" w:rsidP="00FC3A72">
            <w:pPr>
              <w:pStyle w:val="TableParagraph"/>
              <w:ind w:left="0"/>
            </w:pPr>
            <w:r w:rsidRPr="00320B07">
              <w:rPr>
                <w:rFonts w:asciiTheme="minorHAnsi" w:hAnsiTheme="minorHAnsi" w:cstheme="minorHAnsi"/>
              </w:rPr>
              <w:t>Maintain and replenish stock to ensure that high quality PE sessions and games can be undertaken</w:t>
            </w:r>
            <w:r>
              <w:rPr>
                <w:rFonts w:asciiTheme="minorHAnsi" w:hAnsiTheme="minorHAnsi" w:cstheme="minorHAnsi"/>
              </w:rPr>
              <w:t xml:space="preserve">. </w:t>
            </w:r>
            <w:r>
              <w:t>Equipment purchased to replenish stock and support delivery of playground leader activities.</w:t>
            </w:r>
          </w:p>
          <w:p w14:paraId="07265ABD" w14:textId="4ECAFE90" w:rsidR="00FC3A72" w:rsidRDefault="00FC3A72" w:rsidP="00FC3A72">
            <w:pPr>
              <w:pStyle w:val="TableParagraph"/>
              <w:ind w:left="0"/>
              <w:rPr>
                <w:rFonts w:asciiTheme="minorHAnsi" w:hAnsiTheme="minorHAnsi" w:cstheme="minorBidi"/>
              </w:rPr>
            </w:pPr>
            <w:r>
              <w:rPr>
                <w:rFonts w:asciiTheme="minorHAnsi" w:hAnsiTheme="minorHAnsi" w:cstheme="minorBidi"/>
              </w:rPr>
              <w:t>O</w:t>
            </w:r>
            <w:r w:rsidRPr="249EF077">
              <w:rPr>
                <w:rFonts w:asciiTheme="minorHAnsi" w:hAnsiTheme="minorHAnsi" w:cstheme="minorBidi"/>
              </w:rPr>
              <w:t>pal intervention equipment</w:t>
            </w:r>
            <w:r>
              <w:rPr>
                <w:rFonts w:asciiTheme="minorHAnsi" w:hAnsiTheme="minorHAnsi" w:cstheme="minorBidi"/>
              </w:rPr>
              <w:t xml:space="preserve">. </w:t>
            </w:r>
            <w:r w:rsidRPr="249EF077">
              <w:rPr>
                <w:rFonts w:asciiTheme="minorHAnsi" w:hAnsiTheme="minorHAnsi" w:cstheme="minorBidi"/>
              </w:rPr>
              <w:t>Equipment to support the successful delivery of Op</w:t>
            </w:r>
            <w:r>
              <w:rPr>
                <w:rFonts w:asciiTheme="minorHAnsi" w:hAnsiTheme="minorHAnsi" w:cstheme="minorBidi"/>
              </w:rPr>
              <w:t>a</w:t>
            </w:r>
            <w:r w:rsidRPr="249EF077">
              <w:rPr>
                <w:rFonts w:asciiTheme="minorHAnsi" w:hAnsiTheme="minorHAnsi" w:cstheme="minorBidi"/>
              </w:rPr>
              <w:t>l intervention at break and lunch times</w:t>
            </w:r>
          </w:p>
          <w:p w14:paraId="5C94B49A" w14:textId="4FE14D10" w:rsidR="00FC3A72" w:rsidRDefault="00FC3A72" w:rsidP="00FC3A72">
            <w:pPr>
              <w:pStyle w:val="TableParagraph"/>
              <w:ind w:left="0"/>
              <w:rPr>
                <w:rFonts w:asciiTheme="minorHAnsi" w:hAnsiTheme="minorHAnsi" w:cstheme="minorBidi"/>
              </w:rPr>
            </w:pPr>
          </w:p>
          <w:p w14:paraId="115645D8" w14:textId="6A990B24" w:rsidR="00FC3A72" w:rsidRDefault="00FC3A72" w:rsidP="00FC3A72">
            <w:pPr>
              <w:pStyle w:val="TableParagraph"/>
              <w:ind w:left="0"/>
              <w:rPr>
                <w:rFonts w:asciiTheme="minorHAnsi" w:hAnsiTheme="minorHAnsi" w:cstheme="minorHAnsi"/>
              </w:rPr>
            </w:pPr>
            <w:r w:rsidRPr="00000A78">
              <w:rPr>
                <w:rFonts w:asciiTheme="minorHAnsi" w:hAnsiTheme="minorHAnsi" w:cstheme="minorHAnsi"/>
              </w:rPr>
              <w:t>Lunch time Sports Club</w:t>
            </w:r>
            <w:r>
              <w:rPr>
                <w:rFonts w:asciiTheme="minorHAnsi" w:hAnsiTheme="minorHAnsi" w:cstheme="minorHAnsi"/>
              </w:rPr>
              <w:t>= Sports Cool</w:t>
            </w:r>
          </w:p>
          <w:p w14:paraId="0EC53E93" w14:textId="77777777" w:rsidR="00FC3A72" w:rsidRDefault="00FC3A72" w:rsidP="00FC3A72">
            <w:pPr>
              <w:pStyle w:val="TableParagraph"/>
              <w:ind w:left="0"/>
            </w:pPr>
            <w:r>
              <w:t xml:space="preserve">Coaches come in two afternoons a week to run optional sports clubs at lunch times to encourage active playtimes </w:t>
            </w:r>
          </w:p>
          <w:p w14:paraId="0C4D5BBE" w14:textId="2685CA41" w:rsidR="00FC3A72" w:rsidRDefault="00FC3A72" w:rsidP="00FC3A72">
            <w:pPr>
              <w:pStyle w:val="TableParagraph"/>
              <w:ind w:left="0"/>
            </w:pPr>
            <w:r>
              <w:t>Summer 1 &amp; Summer 2</w:t>
            </w:r>
          </w:p>
          <w:p w14:paraId="75ACD555" w14:textId="02812727" w:rsidR="00B37936" w:rsidRDefault="00B37936" w:rsidP="00FC3A72">
            <w:pPr>
              <w:pStyle w:val="TableParagraph"/>
              <w:ind w:left="0"/>
              <w:rPr>
                <w:rFonts w:asciiTheme="minorHAnsi" w:hAnsiTheme="minorHAnsi" w:cstheme="minorBidi"/>
              </w:rPr>
            </w:pPr>
          </w:p>
          <w:p w14:paraId="2FC7ADA7" w14:textId="267B07F0" w:rsidR="00B37936" w:rsidRDefault="00B37936" w:rsidP="00FC3A72">
            <w:pPr>
              <w:pStyle w:val="TableParagraph"/>
              <w:ind w:left="0"/>
              <w:rPr>
                <w:rFonts w:asciiTheme="minorHAnsi" w:hAnsiTheme="minorHAnsi" w:cstheme="minorBidi"/>
              </w:rPr>
            </w:pPr>
            <w:r>
              <w:rPr>
                <w:rFonts w:asciiTheme="minorHAnsi" w:hAnsiTheme="minorHAnsi" w:cstheme="minorBidi"/>
              </w:rPr>
              <w:t>Total – £8840.40</w:t>
            </w:r>
          </w:p>
          <w:p w14:paraId="04BE0F37" w14:textId="37D1D006" w:rsidR="00FC3A72" w:rsidRDefault="00FC3A72" w:rsidP="00FC3A72">
            <w:pPr>
              <w:pStyle w:val="TableParagraph"/>
              <w:ind w:left="0"/>
              <w:rPr>
                <w:rFonts w:asciiTheme="minorHAnsi" w:hAnsiTheme="minorHAnsi" w:cstheme="minorBidi"/>
              </w:rPr>
            </w:pPr>
          </w:p>
          <w:p w14:paraId="6D6632F7" w14:textId="77777777" w:rsidR="00FC3A72" w:rsidRDefault="00FC3A72" w:rsidP="00FC3A72">
            <w:pPr>
              <w:pStyle w:val="TableParagraph"/>
              <w:ind w:left="0"/>
            </w:pPr>
          </w:p>
          <w:p w14:paraId="20618220" w14:textId="0838CE1F" w:rsidR="00FC3A72" w:rsidRPr="00FC3A72" w:rsidRDefault="00FC3A72" w:rsidP="00FC3A72">
            <w:pPr>
              <w:pStyle w:val="TableParagraph"/>
              <w:ind w:left="0"/>
            </w:pPr>
          </w:p>
        </w:tc>
        <w:tc>
          <w:tcPr>
            <w:tcW w:w="5036" w:type="dxa"/>
          </w:tcPr>
          <w:p w14:paraId="4CF1ACD7" w14:textId="77777777" w:rsidR="00FC3A72" w:rsidRDefault="00FC3A72" w:rsidP="00FC3A72">
            <w:pPr>
              <w:pStyle w:val="TableParagraph"/>
              <w:ind w:left="0"/>
            </w:pPr>
            <w:r>
              <w:lastRenderedPageBreak/>
              <w:t xml:space="preserve">Training for playleaders provides the children with more varied opportunities to participate in activities over lunch which have had a positive impact on behaviour management. </w:t>
            </w:r>
          </w:p>
          <w:p w14:paraId="6E8092BD" w14:textId="77777777" w:rsidR="00FC3A72" w:rsidRDefault="00FC3A72" w:rsidP="00FC3A72">
            <w:pPr>
              <w:pStyle w:val="TableParagraph"/>
              <w:ind w:left="0"/>
            </w:pPr>
          </w:p>
          <w:p w14:paraId="558A51C6" w14:textId="77777777" w:rsidR="00FC3A72" w:rsidRDefault="00FC3A72" w:rsidP="00FC3A72">
            <w:pPr>
              <w:pStyle w:val="TableParagraph"/>
              <w:ind w:left="0"/>
            </w:pPr>
          </w:p>
          <w:p w14:paraId="366FEF2C" w14:textId="77777777" w:rsidR="00FC3A72" w:rsidRDefault="00FC3A72" w:rsidP="00FC3A72">
            <w:pPr>
              <w:pStyle w:val="TableParagraph"/>
              <w:ind w:left="0"/>
            </w:pPr>
          </w:p>
          <w:p w14:paraId="7F374771" w14:textId="77777777" w:rsidR="00FC3A72" w:rsidRDefault="00FC3A72" w:rsidP="00FC3A72">
            <w:pPr>
              <w:pStyle w:val="TableParagraph"/>
              <w:ind w:left="0"/>
            </w:pPr>
          </w:p>
          <w:p w14:paraId="06BCBFCD" w14:textId="77777777" w:rsidR="00FC3A72" w:rsidRDefault="00FC3A72" w:rsidP="00FC3A72">
            <w:pPr>
              <w:pStyle w:val="TableParagraph"/>
              <w:ind w:left="0"/>
            </w:pPr>
            <w:r>
              <w:t>A variety of equipment that is in good repair allows children to engage productively and positively in playground activities set up by lunchtime staff and playleaders.</w:t>
            </w:r>
          </w:p>
          <w:p w14:paraId="78221FB0" w14:textId="77777777" w:rsidR="0069539B" w:rsidRDefault="0069539B">
            <w:pPr>
              <w:pStyle w:val="TableParagraph"/>
              <w:spacing w:before="0"/>
              <w:ind w:left="0"/>
              <w:rPr>
                <w:rFonts w:ascii="Times New Roman"/>
                <w:sz w:val="28"/>
              </w:rPr>
            </w:pPr>
          </w:p>
          <w:p w14:paraId="76F3FAE3" w14:textId="77777777" w:rsidR="00FC3A72" w:rsidRDefault="00FC3A72">
            <w:pPr>
              <w:pStyle w:val="TableParagraph"/>
              <w:spacing w:before="0"/>
              <w:ind w:left="0"/>
              <w:rPr>
                <w:rFonts w:ascii="Times New Roman"/>
                <w:sz w:val="28"/>
              </w:rPr>
            </w:pPr>
          </w:p>
          <w:p w14:paraId="08ECC5D0" w14:textId="4FD840E7" w:rsidR="00FC3A72" w:rsidRDefault="00FC3A72" w:rsidP="00FC3A72">
            <w:pPr>
              <w:pStyle w:val="TableParagraph"/>
              <w:ind w:left="0"/>
            </w:pPr>
            <w:r>
              <w:t xml:space="preserve">Staff have continued </w:t>
            </w:r>
            <w:proofErr w:type="gramStart"/>
            <w:r>
              <w:t>the  implementation</w:t>
            </w:r>
            <w:proofErr w:type="gramEnd"/>
            <w:r>
              <w:t xml:space="preserve"> of the PE Passport scheme of work. They have delivered many of the termly units whilst also working some sessions delivered by PNE coaches.</w:t>
            </w:r>
          </w:p>
          <w:p w14:paraId="363EC3AC" w14:textId="20E56A96" w:rsidR="00FC3A72" w:rsidRDefault="00FC3A72" w:rsidP="00FC3A72">
            <w:pPr>
              <w:pStyle w:val="TableParagraph"/>
              <w:ind w:left="0"/>
            </w:pPr>
          </w:p>
          <w:p w14:paraId="1C36D2D0" w14:textId="7E4232A0" w:rsidR="00FC3A72" w:rsidRDefault="00FC3A72" w:rsidP="00FC3A72">
            <w:pPr>
              <w:pStyle w:val="TableParagraph"/>
              <w:ind w:left="0"/>
            </w:pPr>
          </w:p>
          <w:p w14:paraId="4C9D25C0" w14:textId="43BE19E1" w:rsidR="00FC3A72" w:rsidRDefault="00FC3A72" w:rsidP="00FC3A72">
            <w:pPr>
              <w:pStyle w:val="TableParagraph"/>
              <w:ind w:left="0"/>
            </w:pPr>
          </w:p>
          <w:p w14:paraId="6EF3B27D" w14:textId="161358E1" w:rsidR="00FC3A72" w:rsidRDefault="00FC3A72" w:rsidP="00FC3A72">
            <w:pPr>
              <w:pStyle w:val="TableParagraph"/>
              <w:ind w:left="0"/>
            </w:pPr>
          </w:p>
          <w:p w14:paraId="7F455FC4" w14:textId="2377CC9A" w:rsidR="00FC3A72" w:rsidRDefault="00FC3A72" w:rsidP="00FC3A72">
            <w:pPr>
              <w:pStyle w:val="TableParagraph"/>
              <w:ind w:left="0"/>
            </w:pPr>
          </w:p>
          <w:p w14:paraId="45F10716" w14:textId="4AA9BA59" w:rsidR="00FC3A72" w:rsidRDefault="00FC3A72" w:rsidP="00FC3A72">
            <w:pPr>
              <w:pStyle w:val="TableParagraph"/>
              <w:ind w:left="0"/>
            </w:pPr>
          </w:p>
          <w:p w14:paraId="6C5EBCA0" w14:textId="09772D3B" w:rsidR="00FC3A72" w:rsidRDefault="00FC3A72" w:rsidP="00FC3A72">
            <w:pPr>
              <w:pStyle w:val="TableParagraph"/>
              <w:ind w:left="0"/>
            </w:pPr>
          </w:p>
          <w:p w14:paraId="3C0EE183" w14:textId="21EE3775" w:rsidR="00FC3A72" w:rsidRDefault="00FC3A72" w:rsidP="00FC3A72">
            <w:pPr>
              <w:pStyle w:val="TableParagraph"/>
              <w:ind w:left="0"/>
            </w:pPr>
          </w:p>
          <w:p w14:paraId="4AD24750" w14:textId="0006B0AB" w:rsidR="00FC3A72" w:rsidRDefault="00FC3A72" w:rsidP="00FC3A72">
            <w:pPr>
              <w:pStyle w:val="TableParagraph"/>
              <w:ind w:left="0"/>
            </w:pPr>
          </w:p>
          <w:p w14:paraId="6B19B2B4" w14:textId="0B3339DB" w:rsidR="00FC3A72" w:rsidRDefault="00FC3A72" w:rsidP="00FC3A72">
            <w:pPr>
              <w:pStyle w:val="TableParagraph"/>
              <w:ind w:left="0"/>
            </w:pPr>
            <w:r>
              <w:t xml:space="preserve">Through these </w:t>
            </w:r>
            <w:proofErr w:type="spellStart"/>
            <w:r>
              <w:t>programmes’</w:t>
            </w:r>
            <w:proofErr w:type="spellEnd"/>
            <w:r>
              <w:t xml:space="preserve"> children from Y3 onwards are able to come into school on their scooter. From Y5 onwards, after they have reached a level of proficiency and passed their course the pupils can come into school on their bike. We currently have between 10-15 children using their bikes as transport. From EYFS and in KS1 the children are taught age appropriate bike skills to prepare them for riding a bike.</w:t>
            </w:r>
          </w:p>
          <w:p w14:paraId="473F359D" w14:textId="5EF8A492" w:rsidR="00FC3A72" w:rsidRDefault="00FC3A72" w:rsidP="00FC3A72">
            <w:pPr>
              <w:pStyle w:val="TableParagraph"/>
              <w:ind w:left="0"/>
            </w:pPr>
          </w:p>
          <w:p w14:paraId="03CE5B65" w14:textId="1E94E9D1" w:rsidR="00FC3A72" w:rsidRDefault="00FC3A72" w:rsidP="00FC3A72">
            <w:pPr>
              <w:pStyle w:val="TableParagraph"/>
              <w:ind w:left="0"/>
            </w:pPr>
          </w:p>
          <w:p w14:paraId="51DAAC46" w14:textId="4D0FDFDB" w:rsidR="00FC3A72" w:rsidRDefault="00FC3A72" w:rsidP="00FC3A72">
            <w:pPr>
              <w:pStyle w:val="TableParagraph"/>
              <w:ind w:left="0"/>
            </w:pPr>
          </w:p>
          <w:p w14:paraId="5DEBDCAE" w14:textId="77777777" w:rsidR="00FC3A72" w:rsidRDefault="00FC3A72" w:rsidP="00FC3A72">
            <w:pPr>
              <w:pStyle w:val="TableParagraph"/>
              <w:ind w:left="0"/>
              <w:rPr>
                <w:rFonts w:asciiTheme="minorHAnsi" w:hAnsiTheme="minorHAnsi" w:cstheme="minorHAnsi"/>
              </w:rPr>
            </w:pPr>
            <w:r w:rsidRPr="00952AD2">
              <w:rPr>
                <w:rFonts w:asciiTheme="minorHAnsi" w:hAnsiTheme="minorHAnsi" w:cstheme="minorHAnsi"/>
              </w:rPr>
              <w:t>School now as a fully replenished PE cupboard that is easily accessible to all staff and children. E</w:t>
            </w:r>
            <w:r>
              <w:rPr>
                <w:rFonts w:asciiTheme="minorHAnsi" w:hAnsiTheme="minorHAnsi" w:cstheme="minorHAnsi"/>
              </w:rPr>
              <w:t>q</w:t>
            </w:r>
            <w:r w:rsidRPr="00952AD2">
              <w:rPr>
                <w:rFonts w:asciiTheme="minorHAnsi" w:hAnsiTheme="minorHAnsi" w:cstheme="minorHAnsi"/>
              </w:rPr>
              <w:t xml:space="preserve">uipment is clearly placed and labelled and we now have the correct equipment to deliver our lessons and extracurricular clubs to the highest standard. </w:t>
            </w:r>
          </w:p>
          <w:p w14:paraId="750BBA02" w14:textId="77777777" w:rsidR="00FC3A72" w:rsidRDefault="00FC3A72" w:rsidP="00FC3A72">
            <w:pPr>
              <w:pStyle w:val="TableParagraph"/>
              <w:ind w:left="0"/>
            </w:pPr>
          </w:p>
          <w:p w14:paraId="1BB4331D" w14:textId="77777777" w:rsidR="00FC3A72" w:rsidRDefault="00FC3A72" w:rsidP="00FC3A72">
            <w:pPr>
              <w:pStyle w:val="TableParagraph"/>
              <w:ind w:left="0"/>
            </w:pPr>
          </w:p>
          <w:p w14:paraId="6B06C1AB" w14:textId="77777777" w:rsidR="00FC3A72" w:rsidRDefault="00FC3A72">
            <w:pPr>
              <w:pStyle w:val="TableParagraph"/>
              <w:spacing w:before="0"/>
              <w:ind w:left="0"/>
              <w:rPr>
                <w:rFonts w:ascii="Times New Roman"/>
                <w:sz w:val="28"/>
              </w:rPr>
            </w:pPr>
          </w:p>
          <w:p w14:paraId="6B025BD9" w14:textId="7D409E13" w:rsidR="00FC3A72" w:rsidRDefault="00FC3A72">
            <w:pPr>
              <w:pStyle w:val="TableParagraph"/>
              <w:spacing w:before="0"/>
              <w:ind w:left="0"/>
              <w:rPr>
                <w:rFonts w:ascii="Times New Roman"/>
                <w:sz w:val="28"/>
              </w:rPr>
            </w:pPr>
            <w:r>
              <w:rPr>
                <w:rFonts w:asciiTheme="minorHAnsi" w:hAnsiTheme="minorHAnsi" w:cstheme="minorHAnsi"/>
              </w:rPr>
              <w:t>Children have been a lot more engaged during play times. With more options for the children to do children have been more active and behaviour has improved as children are busy</w:t>
            </w:r>
          </w:p>
        </w:tc>
        <w:tc>
          <w:tcPr>
            <w:tcW w:w="4768" w:type="dxa"/>
          </w:tcPr>
          <w:p w14:paraId="3559B530" w14:textId="77777777" w:rsidR="00FC3A72" w:rsidRDefault="00FC3A72" w:rsidP="00FC3A72">
            <w:pPr>
              <w:pStyle w:val="TableParagraph"/>
              <w:ind w:left="0"/>
            </w:pPr>
            <w:r>
              <w:rPr>
                <w:rFonts w:asciiTheme="minorHAnsi" w:hAnsiTheme="minorHAnsi" w:cstheme="minorHAnsi"/>
              </w:rPr>
              <w:lastRenderedPageBreak/>
              <w:t xml:space="preserve">Year 5 are developing their leaderships skills and problem solving amongst peers. </w:t>
            </w:r>
            <w:r>
              <w:t>Lunchtime staff and play leaders will continue to offer and support active lunchtimes in the new academic year.</w:t>
            </w:r>
          </w:p>
          <w:p w14:paraId="73EE5B3F" w14:textId="77777777" w:rsidR="0069539B" w:rsidRDefault="0069539B">
            <w:pPr>
              <w:pStyle w:val="TableParagraph"/>
              <w:spacing w:before="0"/>
              <w:ind w:left="0"/>
              <w:rPr>
                <w:rFonts w:asciiTheme="minorHAnsi" w:hAnsiTheme="minorHAnsi" w:cstheme="minorHAnsi"/>
              </w:rPr>
            </w:pPr>
          </w:p>
          <w:p w14:paraId="296BFA09" w14:textId="77777777" w:rsidR="00FC3A72" w:rsidRDefault="00FC3A72">
            <w:pPr>
              <w:pStyle w:val="TableParagraph"/>
              <w:spacing w:before="0"/>
              <w:ind w:left="0"/>
              <w:rPr>
                <w:rFonts w:asciiTheme="minorHAnsi" w:hAnsiTheme="minorHAnsi" w:cstheme="minorHAnsi"/>
              </w:rPr>
            </w:pPr>
          </w:p>
          <w:p w14:paraId="4B4D9590" w14:textId="77777777" w:rsidR="00FC3A72" w:rsidRDefault="00FC3A72">
            <w:pPr>
              <w:pStyle w:val="TableParagraph"/>
              <w:spacing w:before="0"/>
              <w:ind w:left="0"/>
              <w:rPr>
                <w:rFonts w:asciiTheme="minorHAnsi" w:hAnsiTheme="minorHAnsi" w:cstheme="minorHAnsi"/>
              </w:rPr>
            </w:pPr>
          </w:p>
          <w:p w14:paraId="25C7F1D9" w14:textId="77777777" w:rsidR="00FC3A72" w:rsidRDefault="00FC3A72">
            <w:pPr>
              <w:pStyle w:val="TableParagraph"/>
              <w:spacing w:before="0"/>
              <w:ind w:left="0"/>
              <w:rPr>
                <w:rFonts w:asciiTheme="minorHAnsi" w:hAnsiTheme="minorHAnsi" w:cstheme="minorHAnsi"/>
              </w:rPr>
            </w:pPr>
          </w:p>
          <w:p w14:paraId="4BB00078" w14:textId="77777777" w:rsidR="00FC3A72" w:rsidRDefault="00FC3A72">
            <w:pPr>
              <w:pStyle w:val="TableParagraph"/>
              <w:spacing w:before="0"/>
              <w:ind w:left="0"/>
              <w:rPr>
                <w:rFonts w:asciiTheme="minorHAnsi" w:hAnsiTheme="minorHAnsi" w:cstheme="minorHAnsi"/>
              </w:rPr>
            </w:pPr>
          </w:p>
          <w:p w14:paraId="6486BE5D" w14:textId="77777777" w:rsidR="00FC3A72" w:rsidRDefault="00FC3A72">
            <w:pPr>
              <w:pStyle w:val="TableParagraph"/>
              <w:spacing w:before="0"/>
              <w:ind w:left="0"/>
              <w:rPr>
                <w:rFonts w:asciiTheme="minorHAnsi" w:hAnsiTheme="minorHAnsi" w:cstheme="minorHAnsi"/>
              </w:rPr>
            </w:pPr>
          </w:p>
          <w:p w14:paraId="17CF9E69" w14:textId="77777777" w:rsidR="00FC3A72" w:rsidRDefault="00FC3A72">
            <w:pPr>
              <w:pStyle w:val="TableParagraph"/>
              <w:spacing w:before="0"/>
              <w:ind w:left="0"/>
              <w:rPr>
                <w:rFonts w:asciiTheme="minorHAnsi" w:hAnsiTheme="minorHAnsi" w:cstheme="minorHAnsi"/>
              </w:rPr>
            </w:pPr>
          </w:p>
          <w:p w14:paraId="0C703A56" w14:textId="77777777" w:rsidR="00FC3A72" w:rsidRDefault="00FC3A72">
            <w:pPr>
              <w:pStyle w:val="TableParagraph"/>
              <w:spacing w:before="0"/>
              <w:ind w:left="0"/>
              <w:rPr>
                <w:rFonts w:asciiTheme="minorHAnsi" w:hAnsiTheme="minorHAnsi" w:cstheme="minorHAnsi"/>
              </w:rPr>
            </w:pPr>
          </w:p>
          <w:p w14:paraId="26B574DA" w14:textId="77777777" w:rsidR="00FC3A72" w:rsidRDefault="00FC3A72">
            <w:pPr>
              <w:pStyle w:val="TableParagraph"/>
              <w:spacing w:before="0"/>
              <w:ind w:left="0"/>
              <w:rPr>
                <w:rFonts w:asciiTheme="minorHAnsi" w:hAnsiTheme="minorHAnsi" w:cstheme="minorHAnsi"/>
              </w:rPr>
            </w:pPr>
          </w:p>
          <w:p w14:paraId="1F979C4D" w14:textId="77777777" w:rsidR="00FC3A72" w:rsidRDefault="00FC3A72">
            <w:pPr>
              <w:pStyle w:val="TableParagraph"/>
              <w:spacing w:before="0"/>
              <w:ind w:left="0"/>
              <w:rPr>
                <w:rFonts w:asciiTheme="minorHAnsi" w:hAnsiTheme="minorHAnsi" w:cstheme="minorHAnsi"/>
              </w:rPr>
            </w:pPr>
          </w:p>
          <w:p w14:paraId="30FB1B3A" w14:textId="77777777" w:rsidR="00FC3A72" w:rsidRDefault="00FC3A72">
            <w:pPr>
              <w:pStyle w:val="TableParagraph"/>
              <w:spacing w:before="0"/>
              <w:ind w:left="0"/>
              <w:rPr>
                <w:rFonts w:asciiTheme="minorHAnsi" w:hAnsiTheme="minorHAnsi" w:cstheme="minorHAnsi"/>
              </w:rPr>
            </w:pPr>
          </w:p>
          <w:p w14:paraId="2C505E7B" w14:textId="77777777" w:rsidR="00FC3A72" w:rsidRDefault="00FC3A72" w:rsidP="00FC3A72">
            <w:pPr>
              <w:pStyle w:val="TableParagraph"/>
              <w:ind w:left="0"/>
            </w:pPr>
            <w:r>
              <w:t xml:space="preserve">The school will continue to use the PE Passport scheme of work next year. Staff are more confident with this and the use of it towards assessment. Although content is currently being delivered by the class teacher and some units by specialist coaches </w:t>
            </w:r>
            <w:r>
              <w:lastRenderedPageBreak/>
              <w:t xml:space="preserve">from PNE, next year staff are confident enough to deliver without the coaches. </w:t>
            </w:r>
          </w:p>
          <w:p w14:paraId="548A96CE" w14:textId="0BF1BD38" w:rsidR="00FC3A72" w:rsidRDefault="00FC3A72">
            <w:pPr>
              <w:pStyle w:val="TableParagraph"/>
              <w:spacing w:before="0"/>
              <w:ind w:left="0"/>
              <w:rPr>
                <w:rFonts w:asciiTheme="minorHAnsi" w:hAnsiTheme="minorHAnsi" w:cstheme="minorHAnsi"/>
              </w:rPr>
            </w:pPr>
          </w:p>
          <w:p w14:paraId="448FCE5E" w14:textId="5BECC5FC" w:rsidR="00FC3A72" w:rsidRDefault="00FC3A72">
            <w:pPr>
              <w:pStyle w:val="TableParagraph"/>
              <w:spacing w:before="0"/>
              <w:ind w:left="0"/>
              <w:rPr>
                <w:rFonts w:asciiTheme="minorHAnsi" w:hAnsiTheme="minorHAnsi" w:cstheme="minorHAnsi"/>
              </w:rPr>
            </w:pPr>
          </w:p>
          <w:p w14:paraId="25744C95" w14:textId="79AAC984" w:rsidR="00FC3A72" w:rsidRDefault="00FC3A72">
            <w:pPr>
              <w:pStyle w:val="TableParagraph"/>
              <w:spacing w:before="0"/>
              <w:ind w:left="0"/>
              <w:rPr>
                <w:rFonts w:asciiTheme="minorHAnsi" w:hAnsiTheme="minorHAnsi" w:cstheme="minorHAnsi"/>
              </w:rPr>
            </w:pPr>
          </w:p>
          <w:p w14:paraId="2801C18B" w14:textId="666ABD3F" w:rsidR="00FC3A72" w:rsidRDefault="00FC3A72">
            <w:pPr>
              <w:pStyle w:val="TableParagraph"/>
              <w:spacing w:before="0"/>
              <w:ind w:left="0"/>
              <w:rPr>
                <w:rFonts w:asciiTheme="minorHAnsi" w:hAnsiTheme="minorHAnsi" w:cstheme="minorHAnsi"/>
              </w:rPr>
            </w:pPr>
          </w:p>
          <w:p w14:paraId="7F40EDF3" w14:textId="77777777" w:rsidR="00FC3A72" w:rsidRDefault="00FC3A72" w:rsidP="00FC3A72">
            <w:pPr>
              <w:pStyle w:val="TableParagraph"/>
              <w:ind w:left="0"/>
              <w:rPr>
                <w:rFonts w:ascii="Times New Roman"/>
                <w:sz w:val="24"/>
              </w:rPr>
            </w:pPr>
          </w:p>
          <w:p w14:paraId="78F57E28" w14:textId="77777777" w:rsidR="00FC3A72" w:rsidRDefault="00FC3A72" w:rsidP="00FC3A72">
            <w:pPr>
              <w:pStyle w:val="TableParagraph"/>
              <w:ind w:left="0"/>
            </w:pPr>
            <w:r>
              <w:t xml:space="preserve">The training provided by the Active Schools </w:t>
            </w:r>
            <w:proofErr w:type="spellStart"/>
            <w:r>
              <w:t>programmes</w:t>
            </w:r>
            <w:proofErr w:type="spellEnd"/>
            <w:r>
              <w:t xml:space="preserve"> not only gives them bike handling skills now but provides them with skills for life. Encourage children and families to use ‘healthy forms of ‘transport’ to come to school </w:t>
            </w:r>
            <w:proofErr w:type="spellStart"/>
            <w:r>
              <w:t>eg</w:t>
            </w:r>
            <w:proofErr w:type="spellEnd"/>
            <w:r>
              <w:t>: bike, walk or scooter. Monitor this each term</w:t>
            </w:r>
          </w:p>
          <w:p w14:paraId="27EB0C3B" w14:textId="77777777" w:rsidR="00FC3A72" w:rsidRDefault="00FC3A72">
            <w:pPr>
              <w:pStyle w:val="TableParagraph"/>
              <w:spacing w:before="0"/>
              <w:ind w:left="0"/>
              <w:rPr>
                <w:rFonts w:asciiTheme="minorHAnsi" w:hAnsiTheme="minorHAnsi" w:cstheme="minorHAnsi"/>
              </w:rPr>
            </w:pPr>
          </w:p>
          <w:p w14:paraId="15CA2423" w14:textId="77777777" w:rsidR="00FC3A72" w:rsidRDefault="00FC3A72" w:rsidP="00FC3A72">
            <w:pPr>
              <w:tabs>
                <w:tab w:val="left" w:pos="945"/>
                <w:tab w:val="left" w:pos="1110"/>
              </w:tabs>
            </w:pPr>
            <w:r>
              <w:tab/>
            </w:r>
          </w:p>
          <w:p w14:paraId="529AEBC2" w14:textId="77777777" w:rsidR="00FC3A72" w:rsidRDefault="00FC3A72" w:rsidP="00FC3A72">
            <w:pPr>
              <w:tabs>
                <w:tab w:val="left" w:pos="945"/>
                <w:tab w:val="left" w:pos="1110"/>
              </w:tabs>
            </w:pPr>
          </w:p>
          <w:p w14:paraId="46658718" w14:textId="77777777" w:rsidR="00FC3A72" w:rsidRDefault="00FC3A72" w:rsidP="00FC3A72">
            <w:pPr>
              <w:tabs>
                <w:tab w:val="left" w:pos="945"/>
                <w:tab w:val="left" w:pos="1110"/>
              </w:tabs>
            </w:pPr>
          </w:p>
          <w:p w14:paraId="522502BE" w14:textId="77777777" w:rsidR="00FC3A72" w:rsidRDefault="00FC3A72" w:rsidP="00FC3A72">
            <w:pPr>
              <w:tabs>
                <w:tab w:val="left" w:pos="945"/>
                <w:tab w:val="left" w:pos="1110"/>
              </w:tabs>
            </w:pPr>
          </w:p>
          <w:p w14:paraId="70E7273C" w14:textId="77777777" w:rsidR="00FC3A72" w:rsidRDefault="00FC3A72" w:rsidP="00FC3A72">
            <w:pPr>
              <w:pStyle w:val="TableParagraph"/>
              <w:ind w:left="0"/>
              <w:rPr>
                <w:rFonts w:asciiTheme="minorHAnsi" w:hAnsiTheme="minorHAnsi" w:cstheme="minorHAnsi"/>
              </w:rPr>
            </w:pPr>
            <w:r w:rsidRPr="00952AD2">
              <w:rPr>
                <w:rFonts w:asciiTheme="minorHAnsi" w:hAnsiTheme="minorHAnsi" w:cstheme="minorHAnsi"/>
              </w:rPr>
              <w:t xml:space="preserve">We will place an order for the start of the new academic year to replenish our stock again. </w:t>
            </w:r>
          </w:p>
          <w:p w14:paraId="331B7DE3" w14:textId="77777777" w:rsidR="00FC3A72" w:rsidRDefault="00FC3A72" w:rsidP="00FC3A72">
            <w:pPr>
              <w:tabs>
                <w:tab w:val="left" w:pos="945"/>
                <w:tab w:val="left" w:pos="1110"/>
              </w:tabs>
            </w:pPr>
          </w:p>
          <w:p w14:paraId="1BB85220" w14:textId="77777777" w:rsidR="00FC3A72" w:rsidRDefault="00FC3A72" w:rsidP="00FC3A72">
            <w:pPr>
              <w:tabs>
                <w:tab w:val="left" w:pos="945"/>
                <w:tab w:val="left" w:pos="1110"/>
              </w:tabs>
            </w:pPr>
          </w:p>
          <w:p w14:paraId="143CA5EF" w14:textId="77777777" w:rsidR="00FC3A72" w:rsidRDefault="00FC3A72" w:rsidP="00FC3A72">
            <w:pPr>
              <w:tabs>
                <w:tab w:val="left" w:pos="945"/>
                <w:tab w:val="left" w:pos="1110"/>
              </w:tabs>
            </w:pPr>
          </w:p>
          <w:p w14:paraId="739F3E10" w14:textId="77777777" w:rsidR="00FC3A72" w:rsidRDefault="00FC3A72" w:rsidP="00FC3A72">
            <w:pPr>
              <w:tabs>
                <w:tab w:val="left" w:pos="945"/>
                <w:tab w:val="left" w:pos="1110"/>
              </w:tabs>
            </w:pPr>
          </w:p>
          <w:p w14:paraId="54941BD1" w14:textId="77777777" w:rsidR="00FC3A72" w:rsidRDefault="00FC3A72" w:rsidP="00FC3A72">
            <w:pPr>
              <w:tabs>
                <w:tab w:val="left" w:pos="945"/>
                <w:tab w:val="left" w:pos="1110"/>
              </w:tabs>
            </w:pPr>
          </w:p>
          <w:p w14:paraId="71EEF369" w14:textId="77777777" w:rsidR="00FC3A72" w:rsidRDefault="00FC3A72" w:rsidP="00FC3A72">
            <w:pPr>
              <w:tabs>
                <w:tab w:val="left" w:pos="945"/>
                <w:tab w:val="left" w:pos="1110"/>
              </w:tabs>
            </w:pPr>
          </w:p>
          <w:p w14:paraId="60F53BD8" w14:textId="77777777" w:rsidR="00FC3A72" w:rsidRDefault="00FC3A72" w:rsidP="00FC3A72">
            <w:pPr>
              <w:tabs>
                <w:tab w:val="left" w:pos="945"/>
                <w:tab w:val="left" w:pos="1110"/>
              </w:tabs>
            </w:pPr>
          </w:p>
          <w:p w14:paraId="3E86D507" w14:textId="3B05A536" w:rsidR="00FC3A72" w:rsidRPr="00FC3A72" w:rsidRDefault="00FC3A72" w:rsidP="00FC3A72">
            <w:pPr>
              <w:tabs>
                <w:tab w:val="left" w:pos="945"/>
                <w:tab w:val="left" w:pos="1110"/>
              </w:tabs>
            </w:pPr>
            <w:r>
              <w:t>We will carry this on next year as it has been successful.</w:t>
            </w:r>
            <w:r>
              <w:tab/>
            </w:r>
          </w:p>
        </w:tc>
      </w:tr>
      <w:tr w:rsidR="00FC3A72" w14:paraId="5DB220FC" w14:textId="77777777" w:rsidTr="00A22113">
        <w:trPr>
          <w:trHeight w:val="678"/>
        </w:trPr>
        <w:tc>
          <w:tcPr>
            <w:tcW w:w="5563" w:type="dxa"/>
          </w:tcPr>
          <w:p w14:paraId="5AE581B9" w14:textId="079AAB98" w:rsidR="00A22113" w:rsidRPr="00A22113" w:rsidRDefault="00A22113" w:rsidP="00A22113">
            <w:pPr>
              <w:pStyle w:val="TableParagraph"/>
              <w:rPr>
                <w:rFonts w:asciiTheme="minorHAnsi" w:hAnsiTheme="minorHAnsi" w:cstheme="minorHAnsi"/>
              </w:rPr>
            </w:pPr>
            <w:r w:rsidRPr="00320B07">
              <w:rPr>
                <w:rFonts w:asciiTheme="minorHAnsi" w:hAnsiTheme="minorHAnsi" w:cstheme="minorHAnsi"/>
              </w:rPr>
              <w:lastRenderedPageBreak/>
              <w:t>Develop teachers’ skills and knowledge in activities that will engage and inspire our pupils to take part in life long activities</w:t>
            </w:r>
            <w:r w:rsidRPr="00320B07">
              <w:rPr>
                <w:rFonts w:ascii="Times New Roman"/>
              </w:rPr>
              <w:t>.</w:t>
            </w:r>
            <w:r>
              <w:rPr>
                <w:rFonts w:ascii="Times New Roman"/>
              </w:rPr>
              <w:t xml:space="preserve"> </w:t>
            </w:r>
            <w:r w:rsidRPr="00320B07">
              <w:rPr>
                <w:rFonts w:asciiTheme="minorHAnsi" w:hAnsiTheme="minorHAnsi" w:cstheme="minorHAnsi"/>
              </w:rPr>
              <w:t xml:space="preserve">4 weekly pe sessions delivered by outside coach </w:t>
            </w:r>
            <w:r w:rsidRPr="00320B07">
              <w:rPr>
                <w:rFonts w:asciiTheme="minorHAnsi" w:hAnsiTheme="minorHAnsi" w:cstheme="minorHAnsi"/>
              </w:rPr>
              <w:lastRenderedPageBreak/>
              <w:t>from PNE. Staff work alongside the coach to support, teach and upskill themselves. Children participate actively in sessions.</w:t>
            </w:r>
          </w:p>
          <w:p w14:paraId="31AE7A03" w14:textId="77777777" w:rsidR="00A22113" w:rsidRPr="00320B07" w:rsidRDefault="00A22113" w:rsidP="00A22113">
            <w:pPr>
              <w:pStyle w:val="TableParagraph"/>
              <w:ind w:left="0"/>
              <w:rPr>
                <w:rFonts w:ascii="Times New Roman"/>
              </w:rPr>
            </w:pPr>
          </w:p>
          <w:p w14:paraId="0D8B9CD6" w14:textId="77777777" w:rsidR="00A22113" w:rsidRPr="00320B07" w:rsidRDefault="00A22113" w:rsidP="00A22113">
            <w:pPr>
              <w:pStyle w:val="TableParagraph"/>
              <w:ind w:left="0"/>
              <w:rPr>
                <w:rFonts w:asciiTheme="minorHAnsi" w:hAnsiTheme="minorHAnsi" w:cstheme="minorHAnsi"/>
              </w:rPr>
            </w:pPr>
            <w:r w:rsidRPr="00320B07">
              <w:rPr>
                <w:rFonts w:asciiTheme="minorHAnsi" w:hAnsiTheme="minorHAnsi" w:cstheme="minorHAnsi"/>
              </w:rPr>
              <w:t>Use lessons that are active to increase physical activity levels whilst learning.</w:t>
            </w:r>
          </w:p>
          <w:p w14:paraId="400C65C1" w14:textId="77777777" w:rsidR="00A22113" w:rsidRDefault="00A22113" w:rsidP="00A22113">
            <w:pPr>
              <w:pStyle w:val="TableParagraph"/>
              <w:ind w:left="0"/>
              <w:rPr>
                <w:rFonts w:ascii="Times New Roman"/>
              </w:rPr>
            </w:pPr>
          </w:p>
          <w:p w14:paraId="36A876CE" w14:textId="77777777" w:rsidR="00A22113" w:rsidRPr="00320B07" w:rsidRDefault="00A22113" w:rsidP="00A22113">
            <w:pPr>
              <w:pStyle w:val="TableParagraph"/>
              <w:ind w:left="0"/>
              <w:rPr>
                <w:rFonts w:asciiTheme="minorHAnsi" w:hAnsiTheme="minorHAnsi" w:cstheme="minorHAnsi"/>
              </w:rPr>
            </w:pPr>
            <w:r w:rsidRPr="00320B07">
              <w:rPr>
                <w:rFonts w:asciiTheme="minorHAnsi" w:hAnsiTheme="minorHAnsi" w:cstheme="minorHAnsi"/>
              </w:rPr>
              <w:t>Promote outside agencies that offer opportunities for children to participate in afterschool/ weekend or holiday clubs</w:t>
            </w:r>
          </w:p>
          <w:p w14:paraId="77E28091" w14:textId="77777777" w:rsidR="00A22113" w:rsidRDefault="00A22113" w:rsidP="00A22113">
            <w:pPr>
              <w:pStyle w:val="TableParagraph"/>
              <w:ind w:left="0"/>
              <w:rPr>
                <w:rFonts w:ascii="Times New Roman"/>
              </w:rPr>
            </w:pPr>
          </w:p>
          <w:p w14:paraId="476B42AC" w14:textId="77777777" w:rsidR="00A22113" w:rsidRPr="00320B07" w:rsidRDefault="00A22113" w:rsidP="00A22113">
            <w:pPr>
              <w:pStyle w:val="TableParagraph"/>
              <w:ind w:left="0"/>
              <w:rPr>
                <w:rFonts w:asciiTheme="minorHAnsi" w:hAnsiTheme="minorHAnsi" w:cstheme="minorHAnsi"/>
              </w:rPr>
            </w:pPr>
            <w:r w:rsidRPr="00320B07">
              <w:rPr>
                <w:rFonts w:asciiTheme="minorHAnsi" w:hAnsiTheme="minorHAnsi" w:cstheme="minorHAnsi"/>
              </w:rPr>
              <w:t>Sign post children who show talent to local clubs such as Preston Harriers, Penwortham Cricket Club and local football clubs</w:t>
            </w:r>
          </w:p>
          <w:p w14:paraId="78E98E08" w14:textId="77777777" w:rsidR="00A22113" w:rsidRDefault="00A22113" w:rsidP="00A22113">
            <w:pPr>
              <w:pStyle w:val="TableParagraph"/>
              <w:ind w:left="0"/>
              <w:rPr>
                <w:rFonts w:asciiTheme="minorHAnsi" w:hAnsiTheme="minorHAnsi" w:cstheme="minorHAnsi"/>
              </w:rPr>
            </w:pPr>
          </w:p>
          <w:p w14:paraId="32FAC909" w14:textId="77777777" w:rsidR="00A22113" w:rsidRPr="00320B07" w:rsidRDefault="00A22113" w:rsidP="00A22113">
            <w:pPr>
              <w:pStyle w:val="TableParagraph"/>
              <w:ind w:left="0"/>
              <w:rPr>
                <w:rFonts w:asciiTheme="minorHAnsi" w:hAnsiTheme="minorHAnsi" w:cstheme="minorHAnsi"/>
              </w:rPr>
            </w:pPr>
            <w:r w:rsidRPr="00320B07">
              <w:rPr>
                <w:rFonts w:asciiTheme="minorHAnsi" w:hAnsiTheme="minorHAnsi" w:cstheme="minorHAnsi"/>
              </w:rPr>
              <w:t>Ensure that sport and PE is visible across school</w:t>
            </w:r>
          </w:p>
          <w:p w14:paraId="59FF291F" w14:textId="77777777" w:rsidR="00A22113" w:rsidRDefault="00A22113" w:rsidP="00A22113">
            <w:pPr>
              <w:pStyle w:val="TableParagraph"/>
              <w:ind w:left="0"/>
              <w:rPr>
                <w:rFonts w:asciiTheme="minorHAnsi" w:hAnsiTheme="minorHAnsi" w:cstheme="minorHAnsi"/>
              </w:rPr>
            </w:pPr>
          </w:p>
          <w:p w14:paraId="2CD975B6" w14:textId="77777777" w:rsidR="00A22113" w:rsidRDefault="00A22113" w:rsidP="00A22113">
            <w:pPr>
              <w:pStyle w:val="TableParagraph"/>
              <w:ind w:left="0"/>
              <w:rPr>
                <w:rFonts w:asciiTheme="minorHAnsi" w:hAnsiTheme="minorHAnsi" w:cstheme="minorHAnsi"/>
              </w:rPr>
            </w:pPr>
            <w:r w:rsidRPr="00320B07">
              <w:rPr>
                <w:rFonts w:asciiTheme="minorHAnsi" w:hAnsiTheme="minorHAnsi" w:cstheme="minorHAnsi"/>
              </w:rPr>
              <w:t>Use PE and sport to develop the whole person including thinking, social, emotional and skills and teamwork.</w:t>
            </w:r>
          </w:p>
          <w:p w14:paraId="2D858CBA" w14:textId="77777777" w:rsidR="00A22113" w:rsidRPr="00BA4B5D" w:rsidRDefault="00A22113" w:rsidP="00A22113">
            <w:pPr>
              <w:pStyle w:val="TableParagraph"/>
              <w:ind w:left="0"/>
              <w:rPr>
                <w:rFonts w:asciiTheme="minorHAnsi" w:hAnsiTheme="minorHAnsi" w:cstheme="minorHAnsi"/>
              </w:rPr>
            </w:pPr>
            <w:r w:rsidRPr="00BA4B5D">
              <w:rPr>
                <w:rFonts w:asciiTheme="minorHAnsi" w:hAnsiTheme="minorHAnsi" w:cstheme="minorHAnsi"/>
              </w:rPr>
              <w:t>New PE uniform for Staff</w:t>
            </w:r>
          </w:p>
          <w:p w14:paraId="77748B97" w14:textId="77777777" w:rsidR="00A22113" w:rsidRPr="00BA4B5D" w:rsidRDefault="00A22113" w:rsidP="00A22113">
            <w:pPr>
              <w:pStyle w:val="TableParagraph"/>
              <w:ind w:left="0"/>
              <w:rPr>
                <w:rFonts w:asciiTheme="minorHAnsi" w:hAnsiTheme="minorHAnsi" w:cstheme="minorHAnsi"/>
              </w:rPr>
            </w:pPr>
          </w:p>
          <w:p w14:paraId="22EC26C3" w14:textId="77777777" w:rsidR="00A22113" w:rsidRDefault="00A22113" w:rsidP="00A22113">
            <w:pPr>
              <w:pStyle w:val="TableParagraph"/>
              <w:ind w:left="0"/>
              <w:rPr>
                <w:rFonts w:asciiTheme="minorHAnsi" w:hAnsiTheme="minorHAnsi" w:cstheme="minorHAnsi"/>
                <w:sz w:val="24"/>
              </w:rPr>
            </w:pPr>
            <w:r w:rsidRPr="249EF077">
              <w:rPr>
                <w:rFonts w:asciiTheme="minorHAnsi" w:hAnsiTheme="minorHAnsi" w:cstheme="minorBidi"/>
              </w:rPr>
              <w:t>New Netball</w:t>
            </w:r>
            <w:r>
              <w:rPr>
                <w:rFonts w:asciiTheme="minorHAnsi" w:hAnsiTheme="minorHAnsi" w:cstheme="minorBidi"/>
              </w:rPr>
              <w:t xml:space="preserve"> Kit, n</w:t>
            </w:r>
            <w:r w:rsidRPr="009F764D">
              <w:rPr>
                <w:rFonts w:asciiTheme="minorHAnsi" w:hAnsiTheme="minorHAnsi" w:cstheme="minorHAnsi"/>
              </w:rPr>
              <w:t>ew football nets and netting for netball hoops</w:t>
            </w:r>
            <w:r>
              <w:rPr>
                <w:rFonts w:asciiTheme="minorHAnsi" w:hAnsiTheme="minorHAnsi" w:cstheme="minorHAnsi"/>
              </w:rPr>
              <w:t xml:space="preserve">. </w:t>
            </w:r>
            <w:r>
              <w:t>Children and staff representing the school wearing clothing appropriate for that sport and delivering PE sessions/ extra-curricular activities</w:t>
            </w:r>
          </w:p>
          <w:p w14:paraId="5897D2BE" w14:textId="77777777" w:rsidR="00A22113" w:rsidRPr="009F764D" w:rsidRDefault="00A22113" w:rsidP="00A22113"/>
          <w:p w14:paraId="3F5976AC" w14:textId="58EC57AE" w:rsidR="00A22113" w:rsidRDefault="00A22113" w:rsidP="00A22113">
            <w:pPr>
              <w:pStyle w:val="TableParagraph"/>
              <w:ind w:left="0"/>
            </w:pPr>
            <w:r>
              <w:t>New nets needed to support extracurricular clubs</w:t>
            </w:r>
          </w:p>
          <w:p w14:paraId="7DEC91B6" w14:textId="779EFBB5" w:rsidR="00B37936" w:rsidRDefault="00B37936" w:rsidP="00A22113">
            <w:pPr>
              <w:pStyle w:val="TableParagraph"/>
              <w:ind w:left="0"/>
              <w:rPr>
                <w:rFonts w:asciiTheme="minorHAnsi" w:hAnsiTheme="minorHAnsi" w:cstheme="minorHAnsi"/>
              </w:rPr>
            </w:pPr>
          </w:p>
          <w:p w14:paraId="292B540E" w14:textId="532956D7" w:rsidR="00B37936" w:rsidRPr="009410F9" w:rsidRDefault="00B37936" w:rsidP="00A22113">
            <w:pPr>
              <w:pStyle w:val="TableParagraph"/>
              <w:ind w:left="0"/>
              <w:rPr>
                <w:rFonts w:asciiTheme="minorHAnsi" w:hAnsiTheme="minorHAnsi" w:cstheme="minorHAnsi"/>
              </w:rPr>
            </w:pPr>
            <w:r>
              <w:rPr>
                <w:rFonts w:asciiTheme="minorHAnsi" w:hAnsiTheme="minorHAnsi" w:cstheme="minorHAnsi"/>
              </w:rPr>
              <w:t>Total - £1130</w:t>
            </w:r>
          </w:p>
          <w:p w14:paraId="30C98F9E" w14:textId="1ECBC4A1" w:rsidR="00FC3A72" w:rsidRPr="00FC3A72" w:rsidRDefault="00FC3A72" w:rsidP="00FC3A72"/>
        </w:tc>
        <w:tc>
          <w:tcPr>
            <w:tcW w:w="5036" w:type="dxa"/>
          </w:tcPr>
          <w:p w14:paraId="2C7A3D62" w14:textId="263E192E" w:rsidR="00A22113" w:rsidRDefault="00A22113" w:rsidP="00A22113">
            <w:pPr>
              <w:pStyle w:val="TableParagraph"/>
              <w:ind w:left="0"/>
              <w:rPr>
                <w:rFonts w:asciiTheme="minorHAnsi" w:hAnsiTheme="minorHAnsi" w:cstheme="minorHAnsi"/>
              </w:rPr>
            </w:pPr>
            <w:r w:rsidRPr="00000A78">
              <w:rPr>
                <w:rFonts w:asciiTheme="minorHAnsi" w:hAnsiTheme="minorHAnsi" w:cstheme="minorHAnsi"/>
              </w:rPr>
              <w:lastRenderedPageBreak/>
              <w:t>Staff skills, subject knowledge and</w:t>
            </w:r>
            <w:r>
              <w:rPr>
                <w:rFonts w:asciiTheme="minorHAnsi" w:hAnsiTheme="minorHAnsi" w:cstheme="minorHAnsi"/>
              </w:rPr>
              <w:t xml:space="preserve"> </w:t>
            </w:r>
            <w:r w:rsidRPr="00000A78">
              <w:rPr>
                <w:rFonts w:asciiTheme="minorHAnsi" w:hAnsiTheme="minorHAnsi" w:cstheme="minorHAnsi"/>
              </w:rPr>
              <w:t>confidence improve whilst working</w:t>
            </w:r>
            <w:r>
              <w:rPr>
                <w:rFonts w:asciiTheme="minorHAnsi" w:hAnsiTheme="minorHAnsi" w:cstheme="minorHAnsi"/>
              </w:rPr>
              <w:t xml:space="preserve"> </w:t>
            </w:r>
            <w:r w:rsidRPr="00000A78">
              <w:rPr>
                <w:rFonts w:asciiTheme="minorHAnsi" w:hAnsiTheme="minorHAnsi" w:cstheme="minorHAnsi"/>
              </w:rPr>
              <w:t>alongside the coach.</w:t>
            </w:r>
            <w:r>
              <w:rPr>
                <w:rFonts w:asciiTheme="minorHAnsi" w:hAnsiTheme="minorHAnsi" w:cstheme="minorHAnsi"/>
              </w:rPr>
              <w:t xml:space="preserve"> </w:t>
            </w:r>
            <w:r w:rsidRPr="00000A78">
              <w:rPr>
                <w:rFonts w:asciiTheme="minorHAnsi" w:hAnsiTheme="minorHAnsi" w:cstheme="minorHAnsi"/>
              </w:rPr>
              <w:t>PE and sport outside school is</w:t>
            </w:r>
            <w:r>
              <w:rPr>
                <w:rFonts w:asciiTheme="minorHAnsi" w:hAnsiTheme="minorHAnsi" w:cstheme="minorHAnsi"/>
              </w:rPr>
              <w:t xml:space="preserve"> </w:t>
            </w:r>
            <w:r w:rsidRPr="00000A78">
              <w:rPr>
                <w:rFonts w:asciiTheme="minorHAnsi" w:hAnsiTheme="minorHAnsi" w:cstheme="minorHAnsi"/>
              </w:rPr>
              <w:t>supported by school. Regular ‘flyers’</w:t>
            </w:r>
            <w:r>
              <w:rPr>
                <w:rFonts w:asciiTheme="minorHAnsi" w:hAnsiTheme="minorHAnsi" w:cstheme="minorHAnsi"/>
              </w:rPr>
              <w:t xml:space="preserve"> </w:t>
            </w:r>
            <w:r w:rsidRPr="00000A78">
              <w:rPr>
                <w:rFonts w:asciiTheme="minorHAnsi" w:hAnsiTheme="minorHAnsi" w:cstheme="minorHAnsi"/>
              </w:rPr>
              <w:lastRenderedPageBreak/>
              <w:t>and announcements are sent home</w:t>
            </w:r>
            <w:r>
              <w:rPr>
                <w:rFonts w:asciiTheme="minorHAnsi" w:hAnsiTheme="minorHAnsi" w:cstheme="minorHAnsi"/>
              </w:rPr>
              <w:t xml:space="preserve"> </w:t>
            </w:r>
            <w:r w:rsidRPr="00000A78">
              <w:rPr>
                <w:rFonts w:asciiTheme="minorHAnsi" w:hAnsiTheme="minorHAnsi" w:cstheme="minorHAnsi"/>
              </w:rPr>
              <w:t>to children via paper copies and</w:t>
            </w:r>
            <w:r>
              <w:rPr>
                <w:rFonts w:asciiTheme="minorHAnsi" w:hAnsiTheme="minorHAnsi" w:cstheme="minorHAnsi"/>
              </w:rPr>
              <w:t xml:space="preserve"> </w:t>
            </w:r>
            <w:r w:rsidRPr="00000A78">
              <w:rPr>
                <w:rFonts w:asciiTheme="minorHAnsi" w:hAnsiTheme="minorHAnsi" w:cstheme="minorHAnsi"/>
              </w:rPr>
              <w:t>attached electronically to the school</w:t>
            </w:r>
            <w:r>
              <w:rPr>
                <w:rFonts w:asciiTheme="minorHAnsi" w:hAnsiTheme="minorHAnsi" w:cstheme="minorHAnsi"/>
              </w:rPr>
              <w:t xml:space="preserve"> </w:t>
            </w:r>
            <w:r w:rsidRPr="00000A78">
              <w:rPr>
                <w:rFonts w:asciiTheme="minorHAnsi" w:hAnsiTheme="minorHAnsi" w:cstheme="minorHAnsi"/>
              </w:rPr>
              <w:t>newsletter.</w:t>
            </w:r>
          </w:p>
          <w:p w14:paraId="6891A15B" w14:textId="77777777" w:rsidR="00A22113" w:rsidRPr="00000A78" w:rsidRDefault="00A22113" w:rsidP="00A22113">
            <w:pPr>
              <w:pStyle w:val="TableParagraph"/>
              <w:rPr>
                <w:rFonts w:asciiTheme="minorHAnsi" w:hAnsiTheme="minorHAnsi" w:cstheme="minorHAnsi"/>
              </w:rPr>
            </w:pPr>
          </w:p>
          <w:p w14:paraId="5B7EAD35" w14:textId="1F533933" w:rsidR="00A22113" w:rsidRDefault="00A22113" w:rsidP="00A22113">
            <w:pPr>
              <w:pStyle w:val="BodyText"/>
              <w:rPr>
                <w:sz w:val="22"/>
              </w:rPr>
            </w:pPr>
            <w:r w:rsidRPr="00000A78">
              <w:rPr>
                <w:sz w:val="22"/>
              </w:rPr>
              <w:t>Staff encourage families to seek</w:t>
            </w:r>
            <w:r>
              <w:rPr>
                <w:sz w:val="22"/>
              </w:rPr>
              <w:t xml:space="preserve"> </w:t>
            </w:r>
            <w:r w:rsidRPr="00000A78">
              <w:rPr>
                <w:sz w:val="22"/>
              </w:rPr>
              <w:t>further extension of skills for the</w:t>
            </w:r>
            <w:r>
              <w:rPr>
                <w:sz w:val="22"/>
              </w:rPr>
              <w:t xml:space="preserve"> </w:t>
            </w:r>
            <w:r w:rsidRPr="00000A78">
              <w:rPr>
                <w:sz w:val="22"/>
              </w:rPr>
              <w:t>children who show interest or</w:t>
            </w:r>
            <w:r>
              <w:rPr>
                <w:sz w:val="22"/>
              </w:rPr>
              <w:t xml:space="preserve"> </w:t>
            </w:r>
            <w:r w:rsidRPr="00000A78">
              <w:rPr>
                <w:sz w:val="22"/>
              </w:rPr>
              <w:t>promise at local clubs and providers.</w:t>
            </w:r>
            <w:r>
              <w:rPr>
                <w:sz w:val="22"/>
              </w:rPr>
              <w:t xml:space="preserve"> </w:t>
            </w:r>
            <w:r w:rsidRPr="00000A78">
              <w:rPr>
                <w:sz w:val="22"/>
              </w:rPr>
              <w:t>Staff support the philosophy of</w:t>
            </w:r>
            <w:r>
              <w:rPr>
                <w:sz w:val="22"/>
              </w:rPr>
              <w:t xml:space="preserve"> </w:t>
            </w:r>
            <w:r w:rsidRPr="00000A78">
              <w:rPr>
                <w:sz w:val="22"/>
              </w:rPr>
              <w:t>developing the ‘whole child’ through</w:t>
            </w:r>
            <w:r>
              <w:rPr>
                <w:sz w:val="22"/>
              </w:rPr>
              <w:t xml:space="preserve"> </w:t>
            </w:r>
            <w:r w:rsidRPr="00000A78">
              <w:rPr>
                <w:sz w:val="22"/>
              </w:rPr>
              <w:t>sport and PE</w:t>
            </w:r>
          </w:p>
          <w:p w14:paraId="25C7AB96" w14:textId="77777777" w:rsidR="00A22113" w:rsidRDefault="00A22113" w:rsidP="00A22113">
            <w:pPr>
              <w:pStyle w:val="BodyText"/>
              <w:rPr>
                <w:sz w:val="22"/>
              </w:rPr>
            </w:pPr>
          </w:p>
          <w:p w14:paraId="34DD846C" w14:textId="09C89412" w:rsidR="00A22113" w:rsidRPr="00000A78" w:rsidRDefault="00A22113" w:rsidP="00A22113">
            <w:pPr>
              <w:pStyle w:val="BodyText"/>
              <w:rPr>
                <w:sz w:val="22"/>
              </w:rPr>
            </w:pPr>
            <w:r w:rsidRPr="00000A78">
              <w:rPr>
                <w:sz w:val="22"/>
              </w:rPr>
              <w:t>Pupils were excited to watch</w:t>
            </w:r>
            <w:r>
              <w:rPr>
                <w:sz w:val="22"/>
              </w:rPr>
              <w:t xml:space="preserve"> </w:t>
            </w:r>
            <w:r w:rsidRPr="00000A78">
              <w:rPr>
                <w:sz w:val="22"/>
              </w:rPr>
              <w:t>professionals and this created a</w:t>
            </w:r>
            <w:r>
              <w:rPr>
                <w:sz w:val="22"/>
              </w:rPr>
              <w:t xml:space="preserve"> </w:t>
            </w:r>
            <w:r w:rsidRPr="00000A78">
              <w:rPr>
                <w:sz w:val="22"/>
              </w:rPr>
              <w:t>positive feel in school when they</w:t>
            </w:r>
          </w:p>
          <w:p w14:paraId="161C1F50" w14:textId="5C069D7E" w:rsidR="00FC3A72" w:rsidRDefault="00A22113" w:rsidP="00A22113">
            <w:pPr>
              <w:pStyle w:val="TableParagraph"/>
              <w:ind w:left="0"/>
            </w:pPr>
            <w:r w:rsidRPr="00000A78">
              <w:t>came back</w:t>
            </w:r>
            <w:r>
              <w:t xml:space="preserve">. </w:t>
            </w:r>
          </w:p>
        </w:tc>
        <w:tc>
          <w:tcPr>
            <w:tcW w:w="4768" w:type="dxa"/>
          </w:tcPr>
          <w:p w14:paraId="4FE9F6E9" w14:textId="77777777" w:rsidR="00FC3A72" w:rsidRDefault="00FC3A72" w:rsidP="00FC3A72">
            <w:pPr>
              <w:pStyle w:val="TableParagraph"/>
              <w:ind w:left="0"/>
              <w:rPr>
                <w:rFonts w:asciiTheme="minorHAnsi" w:hAnsiTheme="minorHAnsi" w:cstheme="minorHAnsi"/>
              </w:rPr>
            </w:pPr>
          </w:p>
        </w:tc>
      </w:tr>
      <w:tr w:rsidR="00FC3A72" w14:paraId="3784DF0D" w14:textId="77777777" w:rsidTr="00A22113">
        <w:trPr>
          <w:trHeight w:val="395"/>
        </w:trPr>
        <w:tc>
          <w:tcPr>
            <w:tcW w:w="5563" w:type="dxa"/>
          </w:tcPr>
          <w:p w14:paraId="13B6EE65" w14:textId="77777777" w:rsidR="00A22113" w:rsidRDefault="00A22113" w:rsidP="00A22113">
            <w:pPr>
              <w:pStyle w:val="TableParagraph"/>
              <w:ind w:left="0"/>
              <w:rPr>
                <w:rFonts w:asciiTheme="minorHAnsi" w:hAnsiTheme="minorHAnsi" w:cstheme="minorHAnsi"/>
              </w:rPr>
            </w:pPr>
            <w:r w:rsidRPr="00320B07">
              <w:rPr>
                <w:rFonts w:asciiTheme="minorHAnsi" w:hAnsiTheme="minorHAnsi" w:cstheme="minorHAnsi"/>
              </w:rPr>
              <w:t>Raise the quality of teaching and learning in PE and school sport by providing support to deliver a broad and balanced, inclusive, high quality lessons.</w:t>
            </w:r>
            <w:r>
              <w:rPr>
                <w:rFonts w:asciiTheme="minorHAnsi" w:hAnsiTheme="minorHAnsi" w:cstheme="minorHAnsi"/>
              </w:rPr>
              <w:t xml:space="preserve"> </w:t>
            </w:r>
            <w:r w:rsidRPr="00320B07">
              <w:rPr>
                <w:rFonts w:asciiTheme="minorHAnsi" w:hAnsiTheme="minorHAnsi" w:cstheme="minorHAnsi"/>
              </w:rPr>
              <w:t>Staff work</w:t>
            </w:r>
            <w:r>
              <w:rPr>
                <w:rFonts w:asciiTheme="minorHAnsi" w:hAnsiTheme="minorHAnsi" w:cstheme="minorHAnsi"/>
              </w:rPr>
              <w:t xml:space="preserve"> </w:t>
            </w:r>
            <w:r w:rsidRPr="00320B07">
              <w:rPr>
                <w:rFonts w:asciiTheme="minorHAnsi" w:hAnsiTheme="minorHAnsi" w:cstheme="minorHAnsi"/>
              </w:rPr>
              <w:t xml:space="preserve">alongside coaches </w:t>
            </w:r>
            <w:r>
              <w:rPr>
                <w:rFonts w:asciiTheme="minorHAnsi" w:hAnsiTheme="minorHAnsi" w:cstheme="minorHAnsi"/>
              </w:rPr>
              <w:t>to deliver high quality sessions and for their CPD</w:t>
            </w:r>
          </w:p>
          <w:p w14:paraId="6F962DB3" w14:textId="77777777" w:rsidR="00A22113" w:rsidRPr="00320B07" w:rsidRDefault="00A22113" w:rsidP="00A22113">
            <w:pPr>
              <w:pStyle w:val="TableParagraph"/>
              <w:ind w:left="0"/>
              <w:rPr>
                <w:rFonts w:asciiTheme="minorHAnsi" w:hAnsiTheme="minorHAnsi" w:cstheme="minorHAnsi"/>
              </w:rPr>
            </w:pPr>
          </w:p>
          <w:p w14:paraId="7463AA4D" w14:textId="77777777" w:rsidR="00A22113" w:rsidRPr="00320B07" w:rsidRDefault="00A22113" w:rsidP="00A22113">
            <w:pPr>
              <w:pStyle w:val="TableParagraph"/>
              <w:ind w:left="0"/>
              <w:rPr>
                <w:rFonts w:asciiTheme="minorHAnsi" w:hAnsiTheme="minorHAnsi" w:cstheme="minorHAnsi"/>
              </w:rPr>
            </w:pPr>
            <w:r w:rsidRPr="00320B07">
              <w:rPr>
                <w:rFonts w:asciiTheme="minorHAnsi" w:hAnsiTheme="minorHAnsi" w:cstheme="minorHAnsi"/>
              </w:rPr>
              <w:t>Encourage coaches employed to deliver the PE curriculum alongside the staff and increase their confidence in the delivery of sessions</w:t>
            </w:r>
            <w:r>
              <w:rPr>
                <w:rFonts w:asciiTheme="minorHAnsi" w:hAnsiTheme="minorHAnsi" w:cstheme="minorHAnsi"/>
              </w:rPr>
              <w:t xml:space="preserve">. </w:t>
            </w:r>
            <w:r w:rsidRPr="00320B07">
              <w:rPr>
                <w:rFonts w:asciiTheme="minorHAnsi" w:hAnsiTheme="minorHAnsi" w:cstheme="minorHAnsi"/>
              </w:rPr>
              <w:t xml:space="preserve">Use of specialist coaches from PNE/ </w:t>
            </w:r>
            <w:r>
              <w:rPr>
                <w:rFonts w:asciiTheme="minorHAnsi" w:hAnsiTheme="minorHAnsi" w:cstheme="minorHAnsi"/>
              </w:rPr>
              <w:t xml:space="preserve">to </w:t>
            </w:r>
            <w:r w:rsidRPr="00320B07">
              <w:rPr>
                <w:rFonts w:asciiTheme="minorHAnsi" w:hAnsiTheme="minorHAnsi" w:cstheme="minorHAnsi"/>
              </w:rPr>
              <w:lastRenderedPageBreak/>
              <w:t>increase the knowledge and confidence of teachers delivering PE</w:t>
            </w:r>
          </w:p>
          <w:p w14:paraId="6FF65148" w14:textId="0CD577DA" w:rsidR="00A22113" w:rsidRDefault="00A22113" w:rsidP="00A22113">
            <w:pPr>
              <w:pStyle w:val="TableParagraph"/>
              <w:ind w:left="0"/>
              <w:rPr>
                <w:rFonts w:asciiTheme="minorHAnsi" w:hAnsiTheme="minorHAnsi" w:cstheme="minorHAnsi"/>
              </w:rPr>
            </w:pPr>
          </w:p>
          <w:p w14:paraId="57991E2E" w14:textId="77777777" w:rsidR="00A22113" w:rsidRDefault="00A22113" w:rsidP="00A22113">
            <w:pPr>
              <w:pStyle w:val="TableParagraph"/>
              <w:ind w:left="0"/>
              <w:rPr>
                <w:rFonts w:asciiTheme="minorHAnsi" w:hAnsiTheme="minorHAnsi" w:cstheme="minorHAnsi"/>
              </w:rPr>
            </w:pPr>
          </w:p>
          <w:p w14:paraId="2373BC0A" w14:textId="77777777" w:rsidR="00A22113" w:rsidRDefault="00A22113" w:rsidP="00A22113">
            <w:pPr>
              <w:pStyle w:val="TableParagraph"/>
              <w:ind w:left="0"/>
              <w:rPr>
                <w:rFonts w:asciiTheme="minorHAnsi" w:hAnsiTheme="minorHAnsi" w:cstheme="minorHAnsi"/>
              </w:rPr>
            </w:pPr>
            <w:r w:rsidRPr="00320B07">
              <w:rPr>
                <w:rFonts w:asciiTheme="minorHAnsi" w:hAnsiTheme="minorHAnsi" w:cstheme="minorHAnsi"/>
              </w:rPr>
              <w:t>Pupil questionnaires to monitor their attitudes towards PE and Sport in school</w:t>
            </w:r>
            <w:r>
              <w:rPr>
                <w:rFonts w:asciiTheme="minorHAnsi" w:hAnsiTheme="minorHAnsi" w:cstheme="minorHAnsi"/>
              </w:rPr>
              <w:t xml:space="preserve">. </w:t>
            </w:r>
            <w:r w:rsidRPr="00320B07">
              <w:rPr>
                <w:rFonts w:asciiTheme="minorHAnsi" w:hAnsiTheme="minorHAnsi" w:cstheme="minorHAnsi"/>
              </w:rPr>
              <w:t xml:space="preserve">KS1 and KS2 attitude and participation questionnaires </w:t>
            </w:r>
            <w:r>
              <w:rPr>
                <w:rFonts w:asciiTheme="minorHAnsi" w:hAnsiTheme="minorHAnsi" w:cstheme="minorHAnsi"/>
              </w:rPr>
              <w:t>to be undertaken in Spring 2022</w:t>
            </w:r>
          </w:p>
          <w:p w14:paraId="53622907" w14:textId="77777777" w:rsidR="00A22113" w:rsidRDefault="00A22113" w:rsidP="00A22113">
            <w:pPr>
              <w:pStyle w:val="TableParagraph"/>
              <w:ind w:left="0"/>
              <w:rPr>
                <w:rFonts w:asciiTheme="minorHAnsi" w:hAnsiTheme="minorHAnsi" w:cstheme="minorHAnsi"/>
              </w:rPr>
            </w:pPr>
          </w:p>
          <w:p w14:paraId="25566519" w14:textId="77777777" w:rsidR="00FC3A72" w:rsidRDefault="00A22113" w:rsidP="00A22113">
            <w:pPr>
              <w:pStyle w:val="TableParagraph"/>
              <w:tabs>
                <w:tab w:val="left" w:pos="3240"/>
              </w:tabs>
              <w:ind w:left="0"/>
              <w:rPr>
                <w:rFonts w:asciiTheme="minorHAnsi" w:hAnsiTheme="minorHAnsi" w:cstheme="minorHAnsi"/>
              </w:rPr>
            </w:pPr>
            <w:r>
              <w:rPr>
                <w:rFonts w:asciiTheme="minorHAnsi" w:hAnsiTheme="minorHAnsi" w:cstheme="minorHAnsi"/>
              </w:rPr>
              <w:t>6 Days of Subject Leader time allocated to BS- 1 Per term to ensure</w:t>
            </w:r>
          </w:p>
          <w:p w14:paraId="55F230AC" w14:textId="77777777" w:rsidR="00B37936" w:rsidRDefault="00B37936" w:rsidP="00A22113">
            <w:pPr>
              <w:pStyle w:val="TableParagraph"/>
              <w:tabs>
                <w:tab w:val="left" w:pos="3240"/>
              </w:tabs>
              <w:ind w:left="0"/>
              <w:rPr>
                <w:rFonts w:asciiTheme="minorHAnsi" w:hAnsiTheme="minorHAnsi" w:cstheme="minorBidi"/>
              </w:rPr>
            </w:pPr>
          </w:p>
          <w:p w14:paraId="459C9A96" w14:textId="5FCCD3E1" w:rsidR="00B37936" w:rsidRPr="249EF077" w:rsidRDefault="00B37936" w:rsidP="00A22113">
            <w:pPr>
              <w:pStyle w:val="TableParagraph"/>
              <w:tabs>
                <w:tab w:val="left" w:pos="3240"/>
              </w:tabs>
              <w:ind w:left="0"/>
              <w:rPr>
                <w:rFonts w:asciiTheme="minorHAnsi" w:hAnsiTheme="minorHAnsi" w:cstheme="minorBidi"/>
              </w:rPr>
            </w:pPr>
            <w:r>
              <w:rPr>
                <w:rFonts w:asciiTheme="minorHAnsi" w:hAnsiTheme="minorHAnsi" w:cstheme="minorBidi"/>
              </w:rPr>
              <w:t>Total - £4950</w:t>
            </w:r>
          </w:p>
        </w:tc>
        <w:tc>
          <w:tcPr>
            <w:tcW w:w="5036" w:type="dxa"/>
          </w:tcPr>
          <w:p w14:paraId="5CE10062" w14:textId="0DF83499" w:rsidR="00A22113" w:rsidRDefault="00A22113" w:rsidP="00A22113">
            <w:pPr>
              <w:pStyle w:val="TableParagraph"/>
            </w:pPr>
            <w:r>
              <w:lastRenderedPageBreak/>
              <w:t>Increased staff knowledge and</w:t>
            </w:r>
            <w:r>
              <w:t xml:space="preserve"> </w:t>
            </w:r>
            <w:r>
              <w:t>understanding</w:t>
            </w:r>
            <w:r>
              <w:t xml:space="preserve">. </w:t>
            </w:r>
            <w:r>
              <w:t>All teachers more confident in</w:t>
            </w:r>
            <w:r>
              <w:t xml:space="preserve"> </w:t>
            </w:r>
            <w:r>
              <w:t>teaching and assessing of PE</w:t>
            </w:r>
            <w:r>
              <w:t xml:space="preserve"> </w:t>
            </w:r>
            <w:r>
              <w:t>More confident and competent staff</w:t>
            </w:r>
            <w:r>
              <w:t xml:space="preserve"> </w:t>
            </w:r>
            <w:r>
              <w:t>evidenced through staff and pupil</w:t>
            </w:r>
            <w:r>
              <w:t xml:space="preserve"> </w:t>
            </w:r>
            <w:r>
              <w:t>feedback</w:t>
            </w:r>
            <w:r>
              <w:t xml:space="preserve"> </w:t>
            </w:r>
            <w:r>
              <w:t>Enhanced quality of provision</w:t>
            </w:r>
            <w:r>
              <w:t xml:space="preserve"> </w:t>
            </w:r>
            <w:r>
              <w:t>A more inclusive curriculum that</w:t>
            </w:r>
            <w:r>
              <w:t xml:space="preserve"> </w:t>
            </w:r>
            <w:r>
              <w:t>inspires and engages all pupils</w:t>
            </w:r>
            <w:r>
              <w:t xml:space="preserve"> </w:t>
            </w:r>
            <w:r>
              <w:t>Continued progression of all pupils</w:t>
            </w:r>
          </w:p>
          <w:p w14:paraId="1700447D" w14:textId="46953ACE" w:rsidR="00A22113" w:rsidRDefault="00A22113" w:rsidP="00A22113">
            <w:pPr>
              <w:pStyle w:val="TableParagraph"/>
            </w:pPr>
            <w:r>
              <w:t>during PE curriculum lessons</w:t>
            </w:r>
            <w:r>
              <w:t xml:space="preserve"> </w:t>
            </w:r>
            <w:r>
              <w:t>Questionnaires and pupil</w:t>
            </w:r>
          </w:p>
          <w:p w14:paraId="23E34609" w14:textId="73BD9B72" w:rsidR="00FC3A72" w:rsidRDefault="00A22113" w:rsidP="00A22113">
            <w:pPr>
              <w:pStyle w:val="TableParagraph"/>
            </w:pPr>
            <w:r>
              <w:t>feedback/discussions inform us that</w:t>
            </w:r>
            <w:r>
              <w:t xml:space="preserve"> </w:t>
            </w:r>
            <w:r>
              <w:t xml:space="preserve">pupils enjoy the </w:t>
            </w:r>
            <w:r>
              <w:lastRenderedPageBreak/>
              <w:t>activities that we</w:t>
            </w:r>
            <w:r>
              <w:t xml:space="preserve"> </w:t>
            </w:r>
            <w:r>
              <w:t>offer in school.</w:t>
            </w:r>
          </w:p>
        </w:tc>
        <w:tc>
          <w:tcPr>
            <w:tcW w:w="4768" w:type="dxa"/>
          </w:tcPr>
          <w:p w14:paraId="4FCB1D0F" w14:textId="4B72D211" w:rsidR="00A22113" w:rsidRDefault="00A22113" w:rsidP="00A22113">
            <w:pPr>
              <w:pStyle w:val="TableParagraph"/>
              <w:ind w:left="0"/>
              <w:rPr>
                <w:rFonts w:asciiTheme="minorHAnsi" w:hAnsiTheme="minorHAnsi" w:cstheme="minorHAnsi"/>
              </w:rPr>
            </w:pPr>
            <w:r w:rsidRPr="009410F9">
              <w:rPr>
                <w:rFonts w:asciiTheme="minorHAnsi" w:hAnsiTheme="minorHAnsi" w:cstheme="minorHAnsi"/>
              </w:rPr>
              <w:lastRenderedPageBreak/>
              <w:t xml:space="preserve">We will not be </w:t>
            </w:r>
            <w:r w:rsidRPr="009410F9">
              <w:rPr>
                <w:rFonts w:asciiTheme="minorHAnsi" w:hAnsiTheme="minorHAnsi" w:cstheme="minorHAnsi"/>
              </w:rPr>
              <w:t>continuing</w:t>
            </w:r>
            <w:r w:rsidRPr="009410F9">
              <w:rPr>
                <w:rFonts w:asciiTheme="minorHAnsi" w:hAnsiTheme="minorHAnsi" w:cstheme="minorHAnsi"/>
              </w:rPr>
              <w:t xml:space="preserve"> with PNE next year as staff feel as though they have gained </w:t>
            </w:r>
            <w:r w:rsidRPr="009410F9">
              <w:rPr>
                <w:rFonts w:asciiTheme="minorHAnsi" w:hAnsiTheme="minorHAnsi" w:cstheme="minorHAnsi"/>
              </w:rPr>
              <w:t>sufficient</w:t>
            </w:r>
            <w:r w:rsidRPr="009410F9">
              <w:rPr>
                <w:rFonts w:asciiTheme="minorHAnsi" w:hAnsiTheme="minorHAnsi" w:cstheme="minorHAnsi"/>
              </w:rPr>
              <w:t xml:space="preserve"> CPD from them other the last few years. </w:t>
            </w:r>
          </w:p>
          <w:p w14:paraId="3E26A356" w14:textId="77777777" w:rsidR="00A22113" w:rsidRPr="009410F9" w:rsidRDefault="00A22113" w:rsidP="00A22113">
            <w:pPr>
              <w:pStyle w:val="TableParagraph"/>
              <w:ind w:left="0"/>
              <w:rPr>
                <w:rFonts w:asciiTheme="minorHAnsi" w:hAnsiTheme="minorHAnsi" w:cstheme="minorHAnsi"/>
              </w:rPr>
            </w:pPr>
          </w:p>
          <w:p w14:paraId="61027D11" w14:textId="22CD4CF3" w:rsidR="00FC3A72" w:rsidRDefault="00A22113" w:rsidP="00A22113">
            <w:pPr>
              <w:pStyle w:val="TableParagraph"/>
              <w:ind w:left="0"/>
            </w:pPr>
            <w:r w:rsidRPr="009410F9">
              <w:rPr>
                <w:rFonts w:asciiTheme="minorHAnsi" w:hAnsiTheme="minorHAnsi" w:cstheme="minorHAnsi"/>
              </w:rPr>
              <w:t xml:space="preserve">We will be sending out staff </w:t>
            </w:r>
            <w:r w:rsidRPr="009410F9">
              <w:rPr>
                <w:rFonts w:asciiTheme="minorHAnsi" w:hAnsiTheme="minorHAnsi" w:cstheme="minorHAnsi"/>
              </w:rPr>
              <w:t>questionnaires</w:t>
            </w:r>
            <w:r w:rsidRPr="009410F9">
              <w:rPr>
                <w:rFonts w:asciiTheme="minorHAnsi" w:hAnsiTheme="minorHAnsi" w:cstheme="minorHAnsi"/>
              </w:rPr>
              <w:t xml:space="preserve"> to ask if any staff would like more directed and </w:t>
            </w:r>
            <w:r w:rsidRPr="009410F9">
              <w:rPr>
                <w:rFonts w:asciiTheme="minorHAnsi" w:hAnsiTheme="minorHAnsi" w:cstheme="minorHAnsi"/>
              </w:rPr>
              <w:t>specific</w:t>
            </w:r>
            <w:r w:rsidRPr="009410F9">
              <w:rPr>
                <w:rFonts w:asciiTheme="minorHAnsi" w:hAnsiTheme="minorHAnsi" w:cstheme="minorHAnsi"/>
              </w:rPr>
              <w:t xml:space="preserve"> CPD in PE and the</w:t>
            </w:r>
            <w:r>
              <w:rPr>
                <w:rFonts w:asciiTheme="minorHAnsi" w:hAnsiTheme="minorHAnsi" w:cstheme="minorHAnsi"/>
              </w:rPr>
              <w:t>re</w:t>
            </w:r>
            <w:r w:rsidRPr="009410F9">
              <w:rPr>
                <w:rFonts w:asciiTheme="minorHAnsi" w:hAnsiTheme="minorHAnsi" w:cstheme="minorHAnsi"/>
              </w:rPr>
              <w:t xml:space="preserve">fore fund that with next </w:t>
            </w:r>
            <w:r w:rsidRPr="009410F9">
              <w:rPr>
                <w:rFonts w:asciiTheme="minorHAnsi" w:hAnsiTheme="minorHAnsi" w:cstheme="minorHAnsi"/>
              </w:rPr>
              <w:t>year’s</w:t>
            </w:r>
            <w:r w:rsidRPr="009410F9">
              <w:rPr>
                <w:rFonts w:asciiTheme="minorHAnsi" w:hAnsiTheme="minorHAnsi" w:cstheme="minorHAnsi"/>
              </w:rPr>
              <w:t xml:space="preserve"> Sports premium funding.</w:t>
            </w:r>
          </w:p>
        </w:tc>
      </w:tr>
      <w:tr w:rsidR="00A22113" w14:paraId="0C83358E" w14:textId="77777777" w:rsidTr="00A22113">
        <w:trPr>
          <w:trHeight w:val="395"/>
        </w:trPr>
        <w:tc>
          <w:tcPr>
            <w:tcW w:w="5563" w:type="dxa"/>
          </w:tcPr>
          <w:p w14:paraId="657B0FBC" w14:textId="57300254" w:rsidR="00A22113" w:rsidRDefault="00A22113" w:rsidP="00A22113">
            <w:pPr>
              <w:pStyle w:val="TableParagraph"/>
              <w:ind w:left="0"/>
              <w:rPr>
                <w:rFonts w:asciiTheme="minorHAnsi" w:hAnsiTheme="minorHAnsi" w:cstheme="minorHAnsi"/>
              </w:rPr>
            </w:pPr>
            <w:r w:rsidRPr="00F5092B">
              <w:rPr>
                <w:rFonts w:asciiTheme="minorHAnsi" w:hAnsiTheme="minorHAnsi" w:cstheme="minorHAnsi"/>
              </w:rPr>
              <w:t>Identify which activities pupils would like to try by year group. Ensure that school are providing activities that will engage the most pupils as well as the least active.</w:t>
            </w:r>
            <w:r>
              <w:rPr>
                <w:rFonts w:asciiTheme="minorHAnsi" w:hAnsiTheme="minorHAnsi" w:cstheme="minorHAnsi"/>
              </w:rPr>
              <w:t xml:space="preserve"> </w:t>
            </w:r>
            <w:r w:rsidRPr="00F5092B">
              <w:rPr>
                <w:rFonts w:asciiTheme="minorHAnsi" w:hAnsiTheme="minorHAnsi" w:cstheme="minorHAnsi"/>
              </w:rPr>
              <w:t>Pupil questionnaires to be carried out to identify lunchtime activities that the children in different Key stage s would like. From this information, lunchtime activities are provided for different groups of classes according to their preferences: YR1/2, Y3/4 and Y5/6</w:t>
            </w:r>
          </w:p>
          <w:p w14:paraId="67D639A4" w14:textId="77777777" w:rsidR="00A22113" w:rsidRPr="00F5092B" w:rsidRDefault="00A22113" w:rsidP="00A22113">
            <w:pPr>
              <w:pStyle w:val="TableParagraph"/>
              <w:ind w:left="0"/>
              <w:rPr>
                <w:rFonts w:asciiTheme="minorHAnsi" w:hAnsiTheme="minorHAnsi" w:cstheme="minorHAnsi"/>
              </w:rPr>
            </w:pPr>
          </w:p>
          <w:p w14:paraId="1F0B5801" w14:textId="77777777" w:rsidR="00A22113" w:rsidRPr="00F5092B" w:rsidRDefault="00A22113" w:rsidP="00A22113">
            <w:pPr>
              <w:pStyle w:val="TableParagraph"/>
              <w:ind w:left="0"/>
              <w:rPr>
                <w:rFonts w:asciiTheme="minorHAnsi" w:hAnsiTheme="minorHAnsi" w:cstheme="minorHAnsi"/>
              </w:rPr>
            </w:pPr>
            <w:r w:rsidRPr="00F5092B">
              <w:rPr>
                <w:rFonts w:asciiTheme="minorHAnsi" w:hAnsiTheme="minorHAnsi" w:cstheme="minorHAnsi"/>
              </w:rPr>
              <w:t>Develop opportunities to access clubs provided by sports coaches at lunchtimes.</w:t>
            </w:r>
            <w:r>
              <w:rPr>
                <w:rFonts w:asciiTheme="minorHAnsi" w:hAnsiTheme="minorHAnsi" w:cstheme="minorHAnsi"/>
              </w:rPr>
              <w:t xml:space="preserve"> </w:t>
            </w:r>
            <w:r w:rsidRPr="00F5092B">
              <w:rPr>
                <w:rFonts w:asciiTheme="minorHAnsi" w:hAnsiTheme="minorHAnsi" w:cstheme="minorHAnsi"/>
              </w:rPr>
              <w:t xml:space="preserve">Boys and girls football clubs </w:t>
            </w:r>
          </w:p>
          <w:p w14:paraId="113BE5A0" w14:textId="77777777" w:rsidR="00A22113" w:rsidRPr="00F5092B" w:rsidRDefault="00A22113" w:rsidP="00A22113">
            <w:pPr>
              <w:pStyle w:val="TableParagraph"/>
              <w:ind w:left="0"/>
              <w:rPr>
                <w:rFonts w:asciiTheme="minorHAnsi" w:hAnsiTheme="minorHAnsi" w:cstheme="minorHAnsi"/>
              </w:rPr>
            </w:pPr>
            <w:r w:rsidRPr="00F5092B">
              <w:rPr>
                <w:rFonts w:asciiTheme="minorHAnsi" w:hAnsiTheme="minorHAnsi" w:cstheme="minorHAnsi"/>
              </w:rPr>
              <w:t>Netball for boys and girls in Y5/6</w:t>
            </w:r>
          </w:p>
          <w:p w14:paraId="41E4D4A3" w14:textId="77777777" w:rsidR="00A22113" w:rsidRPr="00F5092B" w:rsidRDefault="00A22113" w:rsidP="00A22113">
            <w:pPr>
              <w:pStyle w:val="TableParagraph"/>
              <w:ind w:left="0"/>
              <w:rPr>
                <w:rFonts w:asciiTheme="minorHAnsi" w:hAnsiTheme="minorHAnsi" w:cstheme="minorHAnsi"/>
              </w:rPr>
            </w:pPr>
            <w:r w:rsidRPr="00F5092B">
              <w:rPr>
                <w:rFonts w:asciiTheme="minorHAnsi" w:hAnsiTheme="minorHAnsi" w:cstheme="minorHAnsi"/>
              </w:rPr>
              <w:t>Competitive league fixtures in Netball</w:t>
            </w:r>
          </w:p>
          <w:p w14:paraId="3D179935" w14:textId="3EB4D751" w:rsidR="00A22113" w:rsidRPr="00F5092B" w:rsidRDefault="00A22113" w:rsidP="00A22113">
            <w:pPr>
              <w:pStyle w:val="TableParagraph"/>
              <w:ind w:left="0"/>
              <w:rPr>
                <w:rFonts w:asciiTheme="minorHAnsi" w:hAnsiTheme="minorHAnsi" w:cstheme="minorHAnsi"/>
              </w:rPr>
            </w:pPr>
            <w:r w:rsidRPr="00F5092B">
              <w:rPr>
                <w:rFonts w:asciiTheme="minorHAnsi" w:hAnsiTheme="minorHAnsi" w:cstheme="minorHAnsi"/>
              </w:rPr>
              <w:t>Football, Dodgeball, Tennis, Cricket, Dance, Multi-skills, Bowling, Rugby</w:t>
            </w:r>
            <w:r>
              <w:rPr>
                <w:rFonts w:asciiTheme="minorHAnsi" w:hAnsiTheme="minorHAnsi" w:cstheme="minorHAnsi"/>
              </w:rPr>
              <w:t>.</w:t>
            </w:r>
          </w:p>
          <w:p w14:paraId="05035B35" w14:textId="4EC74D84" w:rsidR="00A22113" w:rsidRDefault="00A22113" w:rsidP="00A22113">
            <w:pPr>
              <w:pStyle w:val="TableParagraph"/>
              <w:spacing w:before="149"/>
              <w:ind w:left="0"/>
              <w:rPr>
                <w:rFonts w:asciiTheme="minorHAnsi" w:hAnsiTheme="minorHAnsi" w:cstheme="minorHAnsi"/>
              </w:rPr>
            </w:pPr>
            <w:r w:rsidRPr="00F5092B">
              <w:rPr>
                <w:rFonts w:asciiTheme="minorHAnsi" w:hAnsiTheme="minorHAnsi" w:cstheme="minorHAnsi"/>
              </w:rPr>
              <w:t>Provide opportunities to take part in a range of sports through extra-curricular clubs, competitions and events.</w:t>
            </w:r>
          </w:p>
          <w:p w14:paraId="4EF59672" w14:textId="77777777" w:rsidR="00A22113" w:rsidRPr="00F5092B" w:rsidRDefault="00A22113" w:rsidP="00A22113">
            <w:pPr>
              <w:pStyle w:val="TableParagraph"/>
              <w:spacing w:before="149"/>
              <w:ind w:left="0"/>
              <w:rPr>
                <w:rFonts w:asciiTheme="minorHAnsi" w:hAnsiTheme="minorHAnsi" w:cstheme="minorHAnsi"/>
              </w:rPr>
            </w:pPr>
          </w:p>
          <w:p w14:paraId="3C578D1D" w14:textId="05344EBF" w:rsidR="00A22113" w:rsidRPr="00F5092B" w:rsidRDefault="00A22113" w:rsidP="00A22113">
            <w:pPr>
              <w:pStyle w:val="TableParagraph"/>
              <w:ind w:left="0"/>
              <w:rPr>
                <w:rFonts w:asciiTheme="minorHAnsi" w:hAnsiTheme="minorHAnsi" w:cstheme="minorHAnsi"/>
              </w:rPr>
            </w:pPr>
            <w:r w:rsidRPr="249EF077">
              <w:rPr>
                <w:rFonts w:asciiTheme="minorHAnsi" w:hAnsiTheme="minorHAnsi" w:cstheme="minorBidi"/>
              </w:rPr>
              <w:t>All key stage 2 children participate in at least a day of Outdoor and Adventurous activity (Y6 3 day residential</w:t>
            </w:r>
            <w:r>
              <w:rPr>
                <w:rFonts w:asciiTheme="minorHAnsi" w:hAnsiTheme="minorHAnsi" w:cstheme="minorBidi"/>
              </w:rPr>
              <w:t xml:space="preserve">. </w:t>
            </w:r>
            <w:r w:rsidRPr="00F5092B">
              <w:rPr>
                <w:rFonts w:asciiTheme="minorHAnsi" w:hAnsiTheme="minorHAnsi" w:cstheme="minorHAnsi"/>
              </w:rPr>
              <w:t>Y3/4 pupils to attend the Anderton Centre and take part in land-based activities</w:t>
            </w:r>
            <w:r>
              <w:rPr>
                <w:rFonts w:asciiTheme="minorHAnsi" w:hAnsiTheme="minorHAnsi" w:cstheme="minorHAnsi"/>
              </w:rPr>
              <w:t xml:space="preserve">. </w:t>
            </w:r>
          </w:p>
          <w:p w14:paraId="05CD5786" w14:textId="77777777" w:rsidR="00A22113" w:rsidRPr="00F5092B" w:rsidRDefault="00A22113" w:rsidP="00A22113">
            <w:pPr>
              <w:pStyle w:val="TableParagraph"/>
              <w:ind w:left="0"/>
              <w:rPr>
                <w:rFonts w:asciiTheme="minorHAnsi" w:hAnsiTheme="minorHAnsi" w:cstheme="minorHAnsi"/>
              </w:rPr>
            </w:pPr>
            <w:r w:rsidRPr="00F5092B">
              <w:rPr>
                <w:rFonts w:asciiTheme="minorHAnsi" w:hAnsiTheme="minorHAnsi" w:cstheme="minorHAnsi"/>
              </w:rPr>
              <w:t>Y5 also attended but participated in water-based activities.</w:t>
            </w:r>
          </w:p>
          <w:p w14:paraId="44B2EED4" w14:textId="77777777" w:rsidR="00A22113" w:rsidRDefault="00A22113" w:rsidP="00A22113">
            <w:pPr>
              <w:pStyle w:val="TableParagraph"/>
              <w:tabs>
                <w:tab w:val="left" w:pos="1350"/>
              </w:tabs>
              <w:ind w:left="0"/>
              <w:rPr>
                <w:rFonts w:asciiTheme="minorHAnsi" w:hAnsiTheme="minorHAnsi" w:cstheme="minorHAnsi"/>
              </w:rPr>
            </w:pPr>
            <w:r w:rsidRPr="00F5092B">
              <w:rPr>
                <w:rFonts w:asciiTheme="minorHAnsi" w:hAnsiTheme="minorHAnsi" w:cstheme="minorHAnsi"/>
              </w:rPr>
              <w:t>Y6 on a 3-day residential trip to Robin Wood</w:t>
            </w:r>
          </w:p>
          <w:p w14:paraId="1D882FCD" w14:textId="681E869E" w:rsidR="00B37936" w:rsidRPr="00320B07" w:rsidRDefault="00B37936" w:rsidP="00A22113">
            <w:pPr>
              <w:pStyle w:val="TableParagraph"/>
              <w:tabs>
                <w:tab w:val="left" w:pos="1350"/>
              </w:tabs>
              <w:ind w:left="0"/>
              <w:rPr>
                <w:rFonts w:asciiTheme="minorHAnsi" w:hAnsiTheme="minorHAnsi" w:cstheme="minorHAnsi"/>
              </w:rPr>
            </w:pPr>
            <w:r>
              <w:rPr>
                <w:rFonts w:asciiTheme="minorHAnsi" w:hAnsiTheme="minorHAnsi" w:cstheme="minorHAnsi"/>
              </w:rPr>
              <w:t>Total - £1700</w:t>
            </w:r>
          </w:p>
        </w:tc>
        <w:tc>
          <w:tcPr>
            <w:tcW w:w="5036" w:type="dxa"/>
          </w:tcPr>
          <w:p w14:paraId="723C1611" w14:textId="77777777" w:rsidR="00A22113" w:rsidRPr="009410F9" w:rsidRDefault="00A22113" w:rsidP="00A22113">
            <w:r>
              <w:t>Lunchtime clubs were very well attended by all classes a and provided an extra dimension to the provision available to engage the children at this time Over 20 pupils both boys and girls attended the football training sessions and the Netball Club. Not all the pupils were the same for both clubs, although some did attend both.</w:t>
            </w:r>
          </w:p>
          <w:p w14:paraId="06278D14" w14:textId="77777777" w:rsidR="00A22113" w:rsidRPr="009410F9" w:rsidRDefault="00A22113" w:rsidP="00A22113"/>
          <w:p w14:paraId="365BF855" w14:textId="77777777" w:rsidR="00A22113" w:rsidRPr="009410F9" w:rsidRDefault="00A22113" w:rsidP="00A22113"/>
          <w:p w14:paraId="015293F9" w14:textId="77777777" w:rsidR="00A22113" w:rsidRPr="009410F9" w:rsidRDefault="00A22113" w:rsidP="00A22113"/>
          <w:p w14:paraId="580368AF" w14:textId="77777777" w:rsidR="00A22113" w:rsidRPr="009410F9" w:rsidRDefault="00A22113" w:rsidP="00A22113"/>
          <w:p w14:paraId="15D3E861" w14:textId="39C0D119" w:rsidR="00A22113" w:rsidRDefault="00A22113" w:rsidP="00A22113"/>
          <w:p w14:paraId="35226FF8" w14:textId="052E464D" w:rsidR="00A22113" w:rsidRDefault="00A22113" w:rsidP="00A22113"/>
          <w:p w14:paraId="5B4BBD34" w14:textId="03A66DCE" w:rsidR="00A22113" w:rsidRDefault="00A22113" w:rsidP="00A22113"/>
          <w:p w14:paraId="22CF1942" w14:textId="7E08ACE6" w:rsidR="00A22113" w:rsidRDefault="00A22113" w:rsidP="00A22113"/>
          <w:p w14:paraId="2DDDEF0A" w14:textId="3628134C" w:rsidR="00A22113" w:rsidRDefault="00A22113" w:rsidP="00A22113"/>
          <w:p w14:paraId="3A791B15" w14:textId="5310D19D" w:rsidR="00A22113" w:rsidRDefault="00A22113" w:rsidP="00A22113"/>
          <w:p w14:paraId="47465DD5" w14:textId="77777777" w:rsidR="00A22113" w:rsidRDefault="00A22113" w:rsidP="00A22113"/>
          <w:p w14:paraId="7D869844" w14:textId="77777777" w:rsidR="00A22113" w:rsidRDefault="00A22113" w:rsidP="00A22113"/>
          <w:p w14:paraId="0C9E9189" w14:textId="2F8C7066" w:rsidR="00A22113" w:rsidRDefault="00A22113" w:rsidP="00A22113">
            <w:pPr>
              <w:pStyle w:val="TableParagraph"/>
            </w:pPr>
            <w:r>
              <w:t>All children engaged fully with their activities and very positive feedback was received from parents and the children. The children were able to experience of OAA type activities that provided them with differing experiences from the types of activities that they can access at school.</w:t>
            </w:r>
          </w:p>
        </w:tc>
        <w:tc>
          <w:tcPr>
            <w:tcW w:w="4768" w:type="dxa"/>
          </w:tcPr>
          <w:p w14:paraId="703B9771" w14:textId="77777777" w:rsidR="00A22113" w:rsidRPr="00237DD8" w:rsidRDefault="00A22113" w:rsidP="00A22113">
            <w:pPr>
              <w:rPr>
                <w:rFonts w:asciiTheme="minorHAnsi" w:hAnsiTheme="minorHAnsi"/>
                <w:sz w:val="20"/>
              </w:rPr>
            </w:pPr>
            <w:r w:rsidRPr="00237DD8">
              <w:rPr>
                <w:rFonts w:asciiTheme="minorHAnsi" w:hAnsiTheme="minorHAnsi"/>
              </w:rPr>
              <w:t>Not continuing with PNE next academic year but we are using another company to provide extra after school and lunch time clubs.</w:t>
            </w:r>
          </w:p>
          <w:p w14:paraId="392DB93F" w14:textId="77777777" w:rsidR="00A22113" w:rsidRPr="009410F9" w:rsidRDefault="00A22113" w:rsidP="00A22113"/>
          <w:p w14:paraId="2A286EA5" w14:textId="77777777" w:rsidR="00A22113" w:rsidRPr="009410F9" w:rsidRDefault="00A22113" w:rsidP="00A22113"/>
          <w:p w14:paraId="6C2971BA" w14:textId="77777777" w:rsidR="00A22113" w:rsidRPr="009410F9" w:rsidRDefault="00A22113" w:rsidP="00A22113"/>
          <w:p w14:paraId="0CFCD8D8" w14:textId="77777777" w:rsidR="00A22113" w:rsidRPr="009410F9" w:rsidRDefault="00A22113" w:rsidP="00A22113"/>
          <w:p w14:paraId="5B179C13" w14:textId="77777777" w:rsidR="00A22113" w:rsidRPr="009410F9" w:rsidRDefault="00A22113" w:rsidP="00A22113"/>
          <w:p w14:paraId="33CB7B4A" w14:textId="77777777" w:rsidR="00A22113" w:rsidRPr="009410F9" w:rsidRDefault="00A22113" w:rsidP="00A22113"/>
          <w:p w14:paraId="20459F6D" w14:textId="77777777" w:rsidR="00A22113" w:rsidRPr="009410F9" w:rsidRDefault="00A22113" w:rsidP="00A22113"/>
          <w:p w14:paraId="2A01CE66" w14:textId="77777777" w:rsidR="00A22113" w:rsidRPr="009410F9" w:rsidRDefault="00A22113" w:rsidP="00A22113"/>
          <w:p w14:paraId="2257E291" w14:textId="77777777" w:rsidR="00A22113" w:rsidRPr="009410F9" w:rsidRDefault="00A22113" w:rsidP="00A22113"/>
          <w:p w14:paraId="209BA168" w14:textId="5F2FF0B1" w:rsidR="00A22113" w:rsidRDefault="00A22113" w:rsidP="00A22113"/>
          <w:p w14:paraId="4D31AAE4" w14:textId="0575B896" w:rsidR="00A22113" w:rsidRDefault="00A22113" w:rsidP="00A22113"/>
          <w:p w14:paraId="1036F81C" w14:textId="27D904B1" w:rsidR="00A22113" w:rsidRDefault="00A22113" w:rsidP="00A22113"/>
          <w:p w14:paraId="4B95CED2" w14:textId="4D2C23EE" w:rsidR="00A22113" w:rsidRDefault="00A22113" w:rsidP="00A22113"/>
          <w:p w14:paraId="316B52E7" w14:textId="7D5841E7" w:rsidR="00A22113" w:rsidRDefault="00A22113" w:rsidP="00A22113"/>
          <w:p w14:paraId="3DE540E4" w14:textId="77777777" w:rsidR="00A22113" w:rsidRPr="009410F9" w:rsidRDefault="00A22113" w:rsidP="00A22113"/>
          <w:p w14:paraId="0D8BC643" w14:textId="77777777" w:rsidR="00A22113" w:rsidRPr="009410F9" w:rsidRDefault="00A22113" w:rsidP="00A22113"/>
          <w:p w14:paraId="3A41E1E1" w14:textId="4641A3A6" w:rsidR="00A22113" w:rsidRPr="009410F9" w:rsidRDefault="00A22113" w:rsidP="00A22113">
            <w:pPr>
              <w:pStyle w:val="TableParagraph"/>
              <w:ind w:left="0"/>
              <w:rPr>
                <w:rFonts w:asciiTheme="minorHAnsi" w:hAnsiTheme="minorHAnsi" w:cstheme="minorHAnsi"/>
              </w:rPr>
            </w:pPr>
            <w:r>
              <w:t>Bookings will be made for next Summer 23 so that the children have an opportunity to experience a different type of activity. Look to using sports funding to assist families on lower incomes or PP children.</w:t>
            </w:r>
          </w:p>
        </w:tc>
      </w:tr>
    </w:tbl>
    <w:p w14:paraId="15D1BAE6" w14:textId="77777777" w:rsidR="0069539B" w:rsidRDefault="0069539B">
      <w:pPr>
        <w:rPr>
          <w:rFonts w:ascii="Times New Roman"/>
          <w:sz w:val="28"/>
        </w:rPr>
        <w:sectPr w:rsidR="0069539B">
          <w:footerReference w:type="default" r:id="rId12"/>
          <w:pgSz w:w="16840" w:h="11910" w:orient="landscape"/>
          <w:pgMar w:top="640" w:right="580" w:bottom="640" w:left="540" w:header="0" w:footer="440" w:gutter="0"/>
          <w:cols w:space="720"/>
        </w:sectPr>
      </w:pPr>
    </w:p>
    <w:p w14:paraId="29FBBF48" w14:textId="77777777" w:rsidR="0069539B" w:rsidRDefault="003C4B9D">
      <w:pPr>
        <w:pStyle w:val="BodyText"/>
        <w:ind w:left="123"/>
        <w:rPr>
          <w:sz w:val="20"/>
        </w:rPr>
      </w:pPr>
      <w:r>
        <w:rPr>
          <w:noProof/>
          <w:sz w:val="20"/>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3F4A8366" w:rsidR="0069539B" w:rsidRDefault="003C4B9D">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r w:rsidR="00920946">
                              <w:rPr>
                                <w:b/>
                                <w:color w:val="FFFFFF"/>
                                <w:spacing w:val="-2"/>
                                <w:sz w:val="36"/>
                              </w:rPr>
                              <w:t xml:space="preserve"> - £17,690 </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7C27775F" w14:textId="3F4A8366" w:rsidR="0069539B" w:rsidRDefault="003C4B9D">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r w:rsidR="00920946">
                        <w:rPr>
                          <w:b/>
                          <w:color w:val="FFFFFF"/>
                          <w:spacing w:val="-2"/>
                          <w:sz w:val="36"/>
                        </w:rPr>
                        <w:t xml:space="preserve"> - £17,690 </w:t>
                      </w:r>
                    </w:p>
                  </w:txbxContent>
                </v:textbox>
                <w10:anchorlock/>
              </v:shape>
            </w:pict>
          </mc:Fallback>
        </mc:AlternateContent>
      </w:r>
    </w:p>
    <w:p w14:paraId="39E5E9B3" w14:textId="77777777" w:rsidR="0069539B" w:rsidRDefault="003C4B9D">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3C4B9D">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3C4B9D">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3C4B9D">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3C4B9D">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3C4B9D">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rsidTr="00EB65D2">
        <w:trPr>
          <w:trHeight w:val="1830"/>
        </w:trPr>
        <w:tc>
          <w:tcPr>
            <w:tcW w:w="2568" w:type="dxa"/>
          </w:tcPr>
          <w:p w14:paraId="0B8F7970" w14:textId="75F98702" w:rsidR="00E02A20" w:rsidRPr="00EB65D2" w:rsidRDefault="00EB65D2">
            <w:pPr>
              <w:pStyle w:val="TableParagraph"/>
              <w:spacing w:before="18" w:line="235" w:lineRule="auto"/>
              <w:ind w:right="162"/>
            </w:pPr>
            <w:r w:rsidRPr="00EB65D2">
              <w:t xml:space="preserve">South </w:t>
            </w:r>
            <w:proofErr w:type="spellStart"/>
            <w:r w:rsidRPr="00EB65D2">
              <w:t>Ribble</w:t>
            </w:r>
            <w:proofErr w:type="spellEnd"/>
            <w:r w:rsidRPr="00EB65D2">
              <w:t xml:space="preserve"> School Sports Partnership</w:t>
            </w:r>
          </w:p>
          <w:p w14:paraId="1F56C576" w14:textId="77777777" w:rsidR="00E02A20" w:rsidRDefault="00E02A20">
            <w:pPr>
              <w:pStyle w:val="TableParagraph"/>
              <w:spacing w:before="18" w:line="235" w:lineRule="auto"/>
              <w:ind w:right="162"/>
              <w:rPr>
                <w:i/>
                <w:sz w:val="28"/>
              </w:rPr>
            </w:pPr>
          </w:p>
          <w:p w14:paraId="21409A9A" w14:textId="0163DD65" w:rsidR="00E02A20" w:rsidRDefault="00E02A20">
            <w:pPr>
              <w:pStyle w:val="TableParagraph"/>
              <w:spacing w:before="18" w:line="235" w:lineRule="auto"/>
              <w:ind w:right="162"/>
              <w:rPr>
                <w:i/>
                <w:sz w:val="28"/>
              </w:rPr>
            </w:pPr>
          </w:p>
          <w:p w14:paraId="6F312D8D" w14:textId="4CAD6D77" w:rsidR="00EB65D2" w:rsidRDefault="00EB65D2">
            <w:pPr>
              <w:pStyle w:val="TableParagraph"/>
              <w:spacing w:before="18" w:line="235" w:lineRule="auto"/>
              <w:ind w:right="162"/>
              <w:rPr>
                <w:i/>
                <w:sz w:val="28"/>
              </w:rPr>
            </w:pPr>
          </w:p>
          <w:p w14:paraId="344D3B2F" w14:textId="11E44275" w:rsidR="00EB65D2" w:rsidRDefault="00EB65D2">
            <w:pPr>
              <w:pStyle w:val="TableParagraph"/>
              <w:spacing w:before="18" w:line="235" w:lineRule="auto"/>
              <w:ind w:right="162"/>
              <w:rPr>
                <w:i/>
                <w:sz w:val="28"/>
              </w:rPr>
            </w:pPr>
          </w:p>
          <w:p w14:paraId="7CD647CF" w14:textId="438DD113" w:rsidR="00EB65D2" w:rsidRDefault="00EB65D2">
            <w:pPr>
              <w:pStyle w:val="TableParagraph"/>
              <w:spacing w:before="18" w:line="235" w:lineRule="auto"/>
              <w:ind w:right="162"/>
              <w:rPr>
                <w:i/>
                <w:sz w:val="28"/>
              </w:rPr>
            </w:pPr>
          </w:p>
          <w:p w14:paraId="329AAFED" w14:textId="735BF1C2" w:rsidR="00EB65D2" w:rsidRDefault="00EB65D2">
            <w:pPr>
              <w:pStyle w:val="TableParagraph"/>
              <w:spacing w:before="18" w:line="235" w:lineRule="auto"/>
              <w:ind w:right="162"/>
              <w:rPr>
                <w:i/>
                <w:sz w:val="28"/>
              </w:rPr>
            </w:pPr>
          </w:p>
          <w:p w14:paraId="29569770" w14:textId="79FC762E" w:rsidR="00EB65D2" w:rsidRDefault="00EB65D2">
            <w:pPr>
              <w:pStyle w:val="TableParagraph"/>
              <w:spacing w:before="18" w:line="235" w:lineRule="auto"/>
              <w:ind w:right="162"/>
              <w:rPr>
                <w:i/>
                <w:sz w:val="28"/>
              </w:rPr>
            </w:pPr>
          </w:p>
          <w:p w14:paraId="654EC263" w14:textId="19843D96" w:rsidR="00EB65D2" w:rsidRDefault="00EB65D2">
            <w:pPr>
              <w:pStyle w:val="TableParagraph"/>
              <w:spacing w:before="18" w:line="235" w:lineRule="auto"/>
              <w:ind w:right="162"/>
              <w:rPr>
                <w:i/>
                <w:sz w:val="28"/>
              </w:rPr>
            </w:pPr>
          </w:p>
          <w:p w14:paraId="013B735F" w14:textId="60C5A8C0" w:rsidR="00EB65D2" w:rsidRDefault="00EB65D2">
            <w:pPr>
              <w:pStyle w:val="TableParagraph"/>
              <w:spacing w:before="18" w:line="235" w:lineRule="auto"/>
              <w:ind w:right="162"/>
              <w:rPr>
                <w:i/>
                <w:sz w:val="28"/>
              </w:rPr>
            </w:pPr>
          </w:p>
          <w:p w14:paraId="50200C40" w14:textId="77777777" w:rsidR="00E02A20" w:rsidRDefault="00E02A20">
            <w:pPr>
              <w:pStyle w:val="TableParagraph"/>
              <w:spacing w:before="18" w:line="235" w:lineRule="auto"/>
              <w:ind w:right="162"/>
              <w:rPr>
                <w:i/>
                <w:sz w:val="28"/>
              </w:rPr>
            </w:pPr>
          </w:p>
          <w:p w14:paraId="4BD7CA7A" w14:textId="77777777" w:rsidR="00773AA3" w:rsidRDefault="00773AA3">
            <w:pPr>
              <w:pStyle w:val="TableParagraph"/>
              <w:spacing w:before="18" w:line="235" w:lineRule="auto"/>
              <w:ind w:right="162"/>
              <w:rPr>
                <w:i/>
                <w:sz w:val="28"/>
              </w:rPr>
            </w:pPr>
          </w:p>
          <w:p w14:paraId="076057D9" w14:textId="1B00DD35" w:rsidR="00DE0842" w:rsidRPr="00DE0842" w:rsidRDefault="00DE0842" w:rsidP="00DE0842">
            <w:pPr>
              <w:spacing w:line="256" w:lineRule="auto"/>
              <w:rPr>
                <w:rFonts w:asciiTheme="minorHAnsi" w:eastAsia="Arial" w:hAnsiTheme="minorHAnsi" w:cstheme="minorHAnsi"/>
              </w:rPr>
            </w:pPr>
          </w:p>
        </w:tc>
        <w:tc>
          <w:tcPr>
            <w:tcW w:w="3534" w:type="dxa"/>
          </w:tcPr>
          <w:p w14:paraId="773161D4" w14:textId="0ECC7DB1" w:rsidR="00EB65D2" w:rsidRPr="00EB65D2" w:rsidRDefault="00EB65D2" w:rsidP="00EB65D2">
            <w:pPr>
              <w:pStyle w:val="TableParagraph"/>
              <w:spacing w:before="1"/>
              <w:ind w:left="0"/>
            </w:pPr>
            <w:r>
              <w:t>Staff and Pupils</w:t>
            </w:r>
          </w:p>
          <w:p w14:paraId="0735AFDD" w14:textId="31A85E18" w:rsidR="00EB65D2" w:rsidRDefault="00EB65D2">
            <w:pPr>
              <w:pStyle w:val="TableParagraph"/>
              <w:spacing w:before="1"/>
              <w:ind w:left="79"/>
              <w:rPr>
                <w:i/>
                <w:sz w:val="28"/>
              </w:rPr>
            </w:pPr>
          </w:p>
          <w:p w14:paraId="232E8A06" w14:textId="6031B8B1" w:rsidR="00EB65D2" w:rsidRDefault="00EB65D2">
            <w:pPr>
              <w:pStyle w:val="TableParagraph"/>
              <w:spacing w:before="1"/>
              <w:ind w:left="79"/>
              <w:rPr>
                <w:i/>
                <w:sz w:val="28"/>
              </w:rPr>
            </w:pPr>
          </w:p>
          <w:p w14:paraId="6E873C1C" w14:textId="5519E7E5" w:rsidR="00EB65D2" w:rsidRDefault="00EB65D2">
            <w:pPr>
              <w:pStyle w:val="TableParagraph"/>
              <w:spacing w:before="1"/>
              <w:ind w:left="79"/>
              <w:rPr>
                <w:i/>
                <w:sz w:val="28"/>
              </w:rPr>
            </w:pPr>
          </w:p>
          <w:p w14:paraId="5DE2216B" w14:textId="4728EEEC" w:rsidR="00EB65D2" w:rsidRDefault="00EB65D2">
            <w:pPr>
              <w:pStyle w:val="TableParagraph"/>
              <w:spacing w:before="1"/>
              <w:ind w:left="79"/>
              <w:rPr>
                <w:i/>
                <w:sz w:val="28"/>
              </w:rPr>
            </w:pPr>
          </w:p>
          <w:p w14:paraId="0862A08A" w14:textId="4AB58894" w:rsidR="00EB65D2" w:rsidRDefault="00EB65D2">
            <w:pPr>
              <w:pStyle w:val="TableParagraph"/>
              <w:spacing w:before="1"/>
              <w:ind w:left="79"/>
              <w:rPr>
                <w:i/>
                <w:sz w:val="28"/>
              </w:rPr>
            </w:pPr>
          </w:p>
          <w:p w14:paraId="31456351" w14:textId="4DFFF430" w:rsidR="00EB65D2" w:rsidRDefault="00EB65D2">
            <w:pPr>
              <w:pStyle w:val="TableParagraph"/>
              <w:spacing w:before="1"/>
              <w:ind w:left="79"/>
              <w:rPr>
                <w:i/>
                <w:sz w:val="28"/>
              </w:rPr>
            </w:pPr>
          </w:p>
          <w:p w14:paraId="6F47C680" w14:textId="2F972060" w:rsidR="00EB65D2" w:rsidRDefault="00EB65D2">
            <w:pPr>
              <w:pStyle w:val="TableParagraph"/>
              <w:spacing w:before="1"/>
              <w:ind w:left="79"/>
              <w:rPr>
                <w:i/>
                <w:sz w:val="28"/>
              </w:rPr>
            </w:pPr>
          </w:p>
          <w:p w14:paraId="53C1D0BA" w14:textId="4D713ED8" w:rsidR="00EB65D2" w:rsidRDefault="00EB65D2">
            <w:pPr>
              <w:pStyle w:val="TableParagraph"/>
              <w:spacing w:before="1"/>
              <w:ind w:left="79"/>
              <w:rPr>
                <w:i/>
                <w:sz w:val="28"/>
              </w:rPr>
            </w:pPr>
          </w:p>
          <w:p w14:paraId="0C84C50E" w14:textId="5C8862BB" w:rsidR="00EB65D2" w:rsidRDefault="00EB65D2">
            <w:pPr>
              <w:pStyle w:val="TableParagraph"/>
              <w:spacing w:before="1"/>
              <w:ind w:left="79"/>
              <w:rPr>
                <w:i/>
                <w:sz w:val="28"/>
              </w:rPr>
            </w:pPr>
          </w:p>
          <w:p w14:paraId="7740860F" w14:textId="77777777" w:rsidR="00EB65D2" w:rsidRDefault="00EB65D2">
            <w:pPr>
              <w:pStyle w:val="TableParagraph"/>
              <w:spacing w:before="1"/>
              <w:ind w:left="79"/>
              <w:rPr>
                <w:i/>
                <w:sz w:val="28"/>
              </w:rPr>
            </w:pPr>
          </w:p>
          <w:p w14:paraId="3EB88A0F" w14:textId="3A385AD7" w:rsidR="00773AA3" w:rsidRDefault="00773AA3" w:rsidP="00773AA3">
            <w:pPr>
              <w:pStyle w:val="TableParagraph"/>
              <w:ind w:left="0"/>
            </w:pPr>
          </w:p>
          <w:p w14:paraId="5627AF1D" w14:textId="77777777" w:rsidR="00E02A20" w:rsidRDefault="00E02A20" w:rsidP="00E02A20">
            <w:pPr>
              <w:pStyle w:val="TableParagraph"/>
              <w:spacing w:before="1"/>
              <w:ind w:left="0"/>
              <w:rPr>
                <w:i/>
                <w:sz w:val="28"/>
              </w:rPr>
            </w:pPr>
          </w:p>
          <w:p w14:paraId="00558339" w14:textId="77777777" w:rsidR="00773AA3" w:rsidRDefault="00773AA3" w:rsidP="00E02A20">
            <w:pPr>
              <w:pStyle w:val="TableParagraph"/>
              <w:spacing w:before="1"/>
              <w:ind w:left="0"/>
              <w:rPr>
                <w:i/>
                <w:sz w:val="28"/>
              </w:rPr>
            </w:pPr>
          </w:p>
          <w:p w14:paraId="3B2ABA21" w14:textId="77777777" w:rsidR="00773AA3" w:rsidRDefault="00773AA3" w:rsidP="00E02A20">
            <w:pPr>
              <w:pStyle w:val="TableParagraph"/>
              <w:spacing w:before="1"/>
              <w:ind w:left="0"/>
              <w:rPr>
                <w:i/>
                <w:sz w:val="28"/>
              </w:rPr>
            </w:pPr>
          </w:p>
          <w:p w14:paraId="2185E5B3" w14:textId="77777777" w:rsidR="00773AA3" w:rsidRPr="00773AA3" w:rsidRDefault="00773AA3" w:rsidP="00773AA3"/>
          <w:p w14:paraId="5E271ACF" w14:textId="77777777" w:rsidR="00773AA3" w:rsidRPr="00773AA3" w:rsidRDefault="00773AA3" w:rsidP="00773AA3"/>
          <w:p w14:paraId="304DE3AA" w14:textId="77777777" w:rsidR="00773AA3" w:rsidRPr="00773AA3" w:rsidRDefault="00773AA3" w:rsidP="00773AA3"/>
          <w:p w14:paraId="231D37DD" w14:textId="62F6A170" w:rsidR="00DE0842" w:rsidRPr="00773AA3" w:rsidRDefault="00DE0842" w:rsidP="00EB65D2">
            <w:pPr>
              <w:pStyle w:val="NoSpacing"/>
            </w:pPr>
          </w:p>
        </w:tc>
        <w:tc>
          <w:tcPr>
            <w:tcW w:w="3874" w:type="dxa"/>
          </w:tcPr>
          <w:p w14:paraId="09FB1EA1" w14:textId="635D325B" w:rsidR="00EB65D2" w:rsidRPr="00C02B0C" w:rsidRDefault="00EB65D2" w:rsidP="00EB65D2">
            <w:pPr>
              <w:spacing w:before="5"/>
              <w:rPr>
                <w:sz w:val="24"/>
              </w:rPr>
            </w:pPr>
            <w:r w:rsidRPr="00C02B0C">
              <w:rPr>
                <w:b/>
                <w:sz w:val="24"/>
              </w:rPr>
              <w:t>Key</w:t>
            </w:r>
            <w:r w:rsidRPr="00C02B0C">
              <w:rPr>
                <w:b/>
                <w:spacing w:val="-5"/>
                <w:sz w:val="24"/>
              </w:rPr>
              <w:t xml:space="preserve"> </w:t>
            </w:r>
            <w:r w:rsidRPr="00C02B0C">
              <w:rPr>
                <w:b/>
                <w:sz w:val="24"/>
              </w:rPr>
              <w:t>indicator</w:t>
            </w:r>
            <w:r w:rsidRPr="00C02B0C">
              <w:rPr>
                <w:b/>
                <w:spacing w:val="-5"/>
                <w:sz w:val="24"/>
              </w:rPr>
              <w:t xml:space="preserve"> </w:t>
            </w:r>
            <w:r w:rsidRPr="00C02B0C">
              <w:rPr>
                <w:b/>
                <w:sz w:val="24"/>
              </w:rPr>
              <w:t>1:</w:t>
            </w:r>
            <w:r w:rsidRPr="00C02B0C">
              <w:rPr>
                <w:b/>
                <w:spacing w:val="-5"/>
                <w:sz w:val="24"/>
              </w:rPr>
              <w:t xml:space="preserve"> </w:t>
            </w:r>
            <w:r w:rsidRPr="00C02B0C">
              <w:rPr>
                <w:sz w:val="24"/>
              </w:rPr>
              <w:t xml:space="preserve">Increased confidence, knowledge and skills all staff in teaching PE. </w:t>
            </w:r>
          </w:p>
          <w:p w14:paraId="0D182030" w14:textId="0961BC8E" w:rsidR="00EB65D2" w:rsidRPr="00C02B0C" w:rsidRDefault="00EB65D2" w:rsidP="00EB65D2">
            <w:pPr>
              <w:spacing w:before="5"/>
              <w:rPr>
                <w:sz w:val="24"/>
              </w:rPr>
            </w:pPr>
            <w:r w:rsidRPr="00C02B0C">
              <w:rPr>
                <w:b/>
                <w:sz w:val="24"/>
              </w:rPr>
              <w:t>Key</w:t>
            </w:r>
            <w:r w:rsidRPr="00C02B0C">
              <w:rPr>
                <w:b/>
                <w:spacing w:val="-5"/>
                <w:sz w:val="24"/>
              </w:rPr>
              <w:t xml:space="preserve"> </w:t>
            </w:r>
            <w:r w:rsidRPr="00C02B0C">
              <w:rPr>
                <w:b/>
                <w:sz w:val="24"/>
              </w:rPr>
              <w:t>indicator</w:t>
            </w:r>
            <w:r w:rsidRPr="00C02B0C">
              <w:rPr>
                <w:b/>
                <w:spacing w:val="-5"/>
                <w:sz w:val="24"/>
              </w:rPr>
              <w:t xml:space="preserve"> </w:t>
            </w:r>
            <w:r w:rsidRPr="00C02B0C">
              <w:rPr>
                <w:b/>
                <w:sz w:val="24"/>
              </w:rPr>
              <w:t>2:</w:t>
            </w:r>
            <w:r w:rsidRPr="00C02B0C">
              <w:rPr>
                <w:b/>
                <w:spacing w:val="-5"/>
                <w:sz w:val="24"/>
              </w:rPr>
              <w:t xml:space="preserve"> </w:t>
            </w:r>
            <w:r w:rsidRPr="00C02B0C">
              <w:rPr>
                <w:sz w:val="24"/>
              </w:rPr>
              <w:t>Engagement of all pupils in regular physical activity</w:t>
            </w:r>
          </w:p>
          <w:p w14:paraId="5FB5AC6F" w14:textId="058B51DB" w:rsidR="00EB65D2" w:rsidRPr="00C02B0C" w:rsidRDefault="00EB65D2" w:rsidP="00EB65D2">
            <w:pPr>
              <w:spacing w:before="5"/>
              <w:rPr>
                <w:sz w:val="24"/>
              </w:rPr>
            </w:pPr>
            <w:r w:rsidRPr="00C02B0C">
              <w:rPr>
                <w:b/>
                <w:sz w:val="24"/>
              </w:rPr>
              <w:t>Key</w:t>
            </w:r>
            <w:r w:rsidRPr="00C02B0C">
              <w:rPr>
                <w:b/>
                <w:spacing w:val="-5"/>
                <w:sz w:val="24"/>
              </w:rPr>
              <w:t xml:space="preserve"> </w:t>
            </w:r>
            <w:r w:rsidRPr="00C02B0C">
              <w:rPr>
                <w:b/>
                <w:sz w:val="24"/>
              </w:rPr>
              <w:t>indicator</w:t>
            </w:r>
            <w:r w:rsidRPr="00C02B0C">
              <w:rPr>
                <w:b/>
                <w:spacing w:val="-5"/>
                <w:sz w:val="24"/>
              </w:rPr>
              <w:t xml:space="preserve"> </w:t>
            </w:r>
            <w:r w:rsidRPr="00C02B0C">
              <w:rPr>
                <w:b/>
                <w:sz w:val="24"/>
              </w:rPr>
              <w:t>3:</w:t>
            </w:r>
            <w:r w:rsidRPr="00C02B0C">
              <w:rPr>
                <w:b/>
                <w:spacing w:val="-5"/>
                <w:sz w:val="24"/>
              </w:rPr>
              <w:t xml:space="preserve"> </w:t>
            </w:r>
            <w:r w:rsidRPr="00C02B0C">
              <w:rPr>
                <w:sz w:val="24"/>
              </w:rPr>
              <w:t>The profile of PE and sport is raised across school as a tool for whole school improvement.</w:t>
            </w:r>
          </w:p>
          <w:p w14:paraId="73210344" w14:textId="4CCFEFDC" w:rsidR="00EB65D2" w:rsidRPr="00C02B0C" w:rsidRDefault="00EB65D2" w:rsidP="00EB65D2">
            <w:pPr>
              <w:spacing w:before="5"/>
              <w:rPr>
                <w:sz w:val="24"/>
              </w:rPr>
            </w:pPr>
            <w:r w:rsidRPr="00C02B0C">
              <w:rPr>
                <w:b/>
                <w:sz w:val="24"/>
              </w:rPr>
              <w:t>Key</w:t>
            </w:r>
            <w:r w:rsidRPr="00C02B0C">
              <w:rPr>
                <w:b/>
                <w:spacing w:val="-5"/>
                <w:sz w:val="24"/>
              </w:rPr>
              <w:t xml:space="preserve"> </w:t>
            </w:r>
            <w:r w:rsidRPr="00C02B0C">
              <w:rPr>
                <w:b/>
                <w:sz w:val="24"/>
              </w:rPr>
              <w:t>indicator</w:t>
            </w:r>
            <w:r w:rsidRPr="00C02B0C">
              <w:rPr>
                <w:b/>
                <w:spacing w:val="-5"/>
                <w:sz w:val="24"/>
              </w:rPr>
              <w:t xml:space="preserve"> </w:t>
            </w:r>
            <w:r w:rsidRPr="00C02B0C">
              <w:rPr>
                <w:b/>
                <w:sz w:val="24"/>
              </w:rPr>
              <w:t xml:space="preserve">4: </w:t>
            </w:r>
            <w:r w:rsidRPr="00C02B0C">
              <w:rPr>
                <w:spacing w:val="-5"/>
                <w:sz w:val="24"/>
              </w:rPr>
              <w:t xml:space="preserve">Broader experience of a range of sports and activities offered to all pupils. </w:t>
            </w:r>
            <w:r w:rsidRPr="00C02B0C">
              <w:rPr>
                <w:sz w:val="24"/>
              </w:rPr>
              <w:t xml:space="preserve"> </w:t>
            </w:r>
          </w:p>
          <w:p w14:paraId="54873DDD" w14:textId="77777777" w:rsidR="00EB65D2" w:rsidRPr="00C02B0C" w:rsidRDefault="00EB65D2" w:rsidP="00EB65D2">
            <w:pPr>
              <w:spacing w:before="5"/>
              <w:rPr>
                <w:sz w:val="24"/>
              </w:rPr>
            </w:pPr>
            <w:r w:rsidRPr="00C02B0C">
              <w:rPr>
                <w:b/>
                <w:sz w:val="24"/>
              </w:rPr>
              <w:t>Key</w:t>
            </w:r>
            <w:r w:rsidRPr="00C02B0C">
              <w:rPr>
                <w:b/>
                <w:spacing w:val="-5"/>
                <w:sz w:val="24"/>
              </w:rPr>
              <w:t xml:space="preserve"> </w:t>
            </w:r>
            <w:r w:rsidRPr="00C02B0C">
              <w:rPr>
                <w:b/>
                <w:sz w:val="24"/>
              </w:rPr>
              <w:t>indicator</w:t>
            </w:r>
            <w:r w:rsidRPr="00C02B0C">
              <w:rPr>
                <w:b/>
                <w:spacing w:val="-5"/>
                <w:sz w:val="24"/>
              </w:rPr>
              <w:t xml:space="preserve"> </w:t>
            </w:r>
            <w:r w:rsidRPr="00C02B0C">
              <w:rPr>
                <w:b/>
                <w:sz w:val="24"/>
              </w:rPr>
              <w:t>5:</w:t>
            </w:r>
            <w:r w:rsidRPr="00C02B0C">
              <w:rPr>
                <w:b/>
                <w:spacing w:val="-5"/>
                <w:sz w:val="24"/>
              </w:rPr>
              <w:t xml:space="preserve"> </w:t>
            </w:r>
            <w:r w:rsidRPr="00C02B0C">
              <w:rPr>
                <w:sz w:val="24"/>
              </w:rPr>
              <w:t xml:space="preserve">Increased participation in competitive sport.  </w:t>
            </w:r>
          </w:p>
          <w:p w14:paraId="625281BB" w14:textId="62695280" w:rsidR="00DE0842" w:rsidRPr="00E02A20" w:rsidRDefault="00DE0842">
            <w:pPr>
              <w:pStyle w:val="TableParagraph"/>
              <w:spacing w:before="0" w:line="235" w:lineRule="auto"/>
              <w:ind w:left="79" w:right="206"/>
            </w:pPr>
          </w:p>
        </w:tc>
        <w:tc>
          <w:tcPr>
            <w:tcW w:w="2740" w:type="dxa"/>
          </w:tcPr>
          <w:p w14:paraId="1247C731" w14:textId="77CEA40E" w:rsidR="0069539B" w:rsidRPr="00B37936" w:rsidRDefault="00EB65D2">
            <w:pPr>
              <w:pStyle w:val="TableParagraph"/>
              <w:spacing w:before="18" w:line="235" w:lineRule="auto"/>
              <w:ind w:left="79"/>
              <w:rPr>
                <w:sz w:val="24"/>
              </w:rPr>
            </w:pPr>
            <w:r>
              <w:rPr>
                <w:sz w:val="24"/>
              </w:rPr>
              <w:t xml:space="preserve">Staff are upskilled by trained specialist coaches. Many aspects of the program are required to be delivered by qualified staff who can award completion certificates to pupils of the school. Extra-curricular clubs increase sporting opportunities and engagement while competitions lead by SRBC are well organised and well attended by Middleforth pupils. </w:t>
            </w:r>
          </w:p>
        </w:tc>
        <w:tc>
          <w:tcPr>
            <w:tcW w:w="2702" w:type="dxa"/>
          </w:tcPr>
          <w:p w14:paraId="2A707CE5" w14:textId="10E30834" w:rsidR="00E02A20" w:rsidRDefault="00E02A20" w:rsidP="00E02A20">
            <w:pPr>
              <w:pStyle w:val="TableParagraph"/>
              <w:spacing w:before="160"/>
              <w:ind w:left="0"/>
              <w:rPr>
                <w:sz w:val="24"/>
                <w:highlight w:val="yellow"/>
              </w:rPr>
            </w:pPr>
            <w:r w:rsidRPr="00401899">
              <w:rPr>
                <w:sz w:val="24"/>
                <w:highlight w:val="yellow"/>
              </w:rPr>
              <w:t>£</w:t>
            </w:r>
            <w:r w:rsidR="00EB65D2">
              <w:rPr>
                <w:sz w:val="24"/>
                <w:highlight w:val="yellow"/>
              </w:rPr>
              <w:t>5040</w:t>
            </w:r>
          </w:p>
          <w:p w14:paraId="70106C2E" w14:textId="41131F1D" w:rsidR="00E02A20" w:rsidRDefault="00E02A20" w:rsidP="00E02A20">
            <w:pPr>
              <w:pStyle w:val="TableParagraph"/>
              <w:spacing w:before="160"/>
              <w:ind w:left="0"/>
              <w:rPr>
                <w:sz w:val="24"/>
              </w:rPr>
            </w:pPr>
          </w:p>
          <w:p w14:paraId="159D85DC" w14:textId="57251918" w:rsidR="00E02A20" w:rsidRDefault="00E02A20" w:rsidP="00E02A20">
            <w:pPr>
              <w:pStyle w:val="TableParagraph"/>
              <w:spacing w:before="160"/>
              <w:ind w:left="0"/>
              <w:rPr>
                <w:sz w:val="24"/>
              </w:rPr>
            </w:pPr>
          </w:p>
          <w:p w14:paraId="45409532" w14:textId="59A87315" w:rsidR="00E02A20" w:rsidRDefault="00E02A20" w:rsidP="00E02A20">
            <w:pPr>
              <w:pStyle w:val="TableParagraph"/>
              <w:spacing w:before="160"/>
              <w:ind w:left="0"/>
              <w:rPr>
                <w:sz w:val="24"/>
              </w:rPr>
            </w:pPr>
          </w:p>
          <w:p w14:paraId="2E53D741" w14:textId="61759E4B" w:rsidR="00E02A20" w:rsidRDefault="00E02A20" w:rsidP="00E02A20">
            <w:pPr>
              <w:pStyle w:val="TableParagraph"/>
              <w:spacing w:before="160"/>
              <w:ind w:left="0"/>
              <w:rPr>
                <w:sz w:val="24"/>
              </w:rPr>
            </w:pPr>
          </w:p>
          <w:p w14:paraId="0425EBDE" w14:textId="595281C2" w:rsidR="00DE0842" w:rsidRPr="00773AA3" w:rsidRDefault="00DE0842" w:rsidP="00EB65D2"/>
        </w:tc>
      </w:tr>
      <w:tr w:rsidR="00122973" w14:paraId="3BFB61AF" w14:textId="77777777" w:rsidTr="00EB65D2">
        <w:trPr>
          <w:trHeight w:val="1830"/>
        </w:trPr>
        <w:tc>
          <w:tcPr>
            <w:tcW w:w="2568" w:type="dxa"/>
          </w:tcPr>
          <w:p w14:paraId="4925AE3F" w14:textId="3AA458FB" w:rsidR="00122973" w:rsidRDefault="001A509D" w:rsidP="001A509D">
            <w:pPr>
              <w:pStyle w:val="TableParagraph"/>
              <w:spacing w:before="18" w:line="235" w:lineRule="auto"/>
              <w:ind w:left="0" w:right="162"/>
            </w:pPr>
            <w:r>
              <w:t>Swimming for the whole school, including nursery</w:t>
            </w:r>
          </w:p>
        </w:tc>
        <w:tc>
          <w:tcPr>
            <w:tcW w:w="3534" w:type="dxa"/>
          </w:tcPr>
          <w:p w14:paraId="459A8B84" w14:textId="42BD8C4D" w:rsidR="00122973" w:rsidRDefault="001A509D" w:rsidP="00EB65D2">
            <w:pPr>
              <w:pStyle w:val="TableParagraph"/>
              <w:spacing w:before="1"/>
              <w:ind w:left="0"/>
            </w:pPr>
            <w:r>
              <w:t>Pupils</w:t>
            </w:r>
          </w:p>
        </w:tc>
        <w:tc>
          <w:tcPr>
            <w:tcW w:w="3874" w:type="dxa"/>
          </w:tcPr>
          <w:p w14:paraId="03EAFA21" w14:textId="21809424" w:rsidR="001A509D" w:rsidRPr="001A509D" w:rsidRDefault="001A509D" w:rsidP="001A509D">
            <w:pPr>
              <w:spacing w:before="5"/>
              <w:rPr>
                <w:sz w:val="24"/>
              </w:rPr>
            </w:pPr>
            <w:r w:rsidRPr="00C02B0C">
              <w:rPr>
                <w:b/>
                <w:sz w:val="24"/>
              </w:rPr>
              <w:t>Key</w:t>
            </w:r>
            <w:r w:rsidRPr="00C02B0C">
              <w:rPr>
                <w:b/>
                <w:spacing w:val="-5"/>
                <w:sz w:val="24"/>
              </w:rPr>
              <w:t xml:space="preserve"> </w:t>
            </w:r>
            <w:r w:rsidRPr="00C02B0C">
              <w:rPr>
                <w:b/>
                <w:sz w:val="24"/>
              </w:rPr>
              <w:t>indicator</w:t>
            </w:r>
            <w:r w:rsidRPr="00C02B0C">
              <w:rPr>
                <w:b/>
                <w:spacing w:val="-5"/>
                <w:sz w:val="24"/>
              </w:rPr>
              <w:t xml:space="preserve"> </w:t>
            </w:r>
            <w:r w:rsidRPr="00C02B0C">
              <w:rPr>
                <w:b/>
                <w:sz w:val="24"/>
              </w:rPr>
              <w:t>1:</w:t>
            </w:r>
            <w:r w:rsidRPr="00C02B0C">
              <w:rPr>
                <w:b/>
                <w:spacing w:val="-5"/>
                <w:sz w:val="24"/>
              </w:rPr>
              <w:t xml:space="preserve"> </w:t>
            </w:r>
            <w:r w:rsidRPr="00C02B0C">
              <w:rPr>
                <w:sz w:val="24"/>
              </w:rPr>
              <w:t xml:space="preserve">Increased confidence, knowledge and skills all staff in teaching PE. </w:t>
            </w:r>
          </w:p>
          <w:p w14:paraId="166590D2" w14:textId="445ECCFE" w:rsidR="001A509D" w:rsidRPr="00C02B0C" w:rsidRDefault="001A509D" w:rsidP="001A509D">
            <w:pPr>
              <w:spacing w:before="5"/>
              <w:rPr>
                <w:sz w:val="24"/>
              </w:rPr>
            </w:pPr>
            <w:r w:rsidRPr="00C02B0C">
              <w:rPr>
                <w:b/>
                <w:sz w:val="24"/>
              </w:rPr>
              <w:t>Key</w:t>
            </w:r>
            <w:r w:rsidRPr="00C02B0C">
              <w:rPr>
                <w:b/>
                <w:spacing w:val="-5"/>
                <w:sz w:val="24"/>
              </w:rPr>
              <w:t xml:space="preserve"> </w:t>
            </w:r>
            <w:r w:rsidRPr="00C02B0C">
              <w:rPr>
                <w:b/>
                <w:sz w:val="24"/>
              </w:rPr>
              <w:t>indicator</w:t>
            </w:r>
            <w:r w:rsidRPr="00C02B0C">
              <w:rPr>
                <w:b/>
                <w:spacing w:val="-5"/>
                <w:sz w:val="24"/>
              </w:rPr>
              <w:t xml:space="preserve"> </w:t>
            </w:r>
            <w:r w:rsidRPr="00C02B0C">
              <w:rPr>
                <w:b/>
                <w:sz w:val="24"/>
              </w:rPr>
              <w:t>2:</w:t>
            </w:r>
            <w:r w:rsidRPr="00C02B0C">
              <w:rPr>
                <w:b/>
                <w:spacing w:val="-5"/>
                <w:sz w:val="24"/>
              </w:rPr>
              <w:t xml:space="preserve"> </w:t>
            </w:r>
            <w:r w:rsidRPr="00C02B0C">
              <w:rPr>
                <w:sz w:val="24"/>
              </w:rPr>
              <w:t>Engagement of all pupils in regular physical activity</w:t>
            </w:r>
          </w:p>
          <w:p w14:paraId="517195D7" w14:textId="77777777" w:rsidR="001A509D" w:rsidRPr="00C02B0C" w:rsidRDefault="001A509D" w:rsidP="001A509D">
            <w:pPr>
              <w:spacing w:before="5"/>
              <w:rPr>
                <w:sz w:val="24"/>
              </w:rPr>
            </w:pPr>
            <w:r w:rsidRPr="00C02B0C">
              <w:rPr>
                <w:b/>
                <w:sz w:val="24"/>
              </w:rPr>
              <w:t>Key</w:t>
            </w:r>
            <w:r w:rsidRPr="00C02B0C">
              <w:rPr>
                <w:b/>
                <w:spacing w:val="-5"/>
                <w:sz w:val="24"/>
              </w:rPr>
              <w:t xml:space="preserve"> </w:t>
            </w:r>
            <w:r w:rsidRPr="00C02B0C">
              <w:rPr>
                <w:b/>
                <w:sz w:val="24"/>
              </w:rPr>
              <w:t>indicator</w:t>
            </w:r>
            <w:r w:rsidRPr="00C02B0C">
              <w:rPr>
                <w:b/>
                <w:spacing w:val="-5"/>
                <w:sz w:val="24"/>
              </w:rPr>
              <w:t xml:space="preserve"> </w:t>
            </w:r>
            <w:r w:rsidRPr="00C02B0C">
              <w:rPr>
                <w:b/>
                <w:sz w:val="24"/>
              </w:rPr>
              <w:t>3:</w:t>
            </w:r>
            <w:r w:rsidRPr="00C02B0C">
              <w:rPr>
                <w:b/>
                <w:spacing w:val="-5"/>
                <w:sz w:val="24"/>
              </w:rPr>
              <w:t xml:space="preserve"> </w:t>
            </w:r>
            <w:r w:rsidRPr="00C02B0C">
              <w:rPr>
                <w:sz w:val="24"/>
              </w:rPr>
              <w:t xml:space="preserve">The profile of PE and sport is raised across school as a tool </w:t>
            </w:r>
            <w:r w:rsidRPr="00C02B0C">
              <w:rPr>
                <w:sz w:val="24"/>
              </w:rPr>
              <w:lastRenderedPageBreak/>
              <w:t>for whole school improvement.</w:t>
            </w:r>
          </w:p>
          <w:p w14:paraId="0D8E32DF" w14:textId="77777777" w:rsidR="001A509D" w:rsidRPr="00C02B0C" w:rsidRDefault="001A509D" w:rsidP="001A509D">
            <w:pPr>
              <w:spacing w:before="5"/>
              <w:rPr>
                <w:sz w:val="24"/>
              </w:rPr>
            </w:pPr>
            <w:r w:rsidRPr="00C02B0C">
              <w:rPr>
                <w:b/>
                <w:sz w:val="24"/>
              </w:rPr>
              <w:t>Key</w:t>
            </w:r>
            <w:r w:rsidRPr="00C02B0C">
              <w:rPr>
                <w:b/>
                <w:spacing w:val="-5"/>
                <w:sz w:val="24"/>
              </w:rPr>
              <w:t xml:space="preserve"> </w:t>
            </w:r>
            <w:r w:rsidRPr="00C02B0C">
              <w:rPr>
                <w:b/>
                <w:sz w:val="24"/>
              </w:rPr>
              <w:t>indicator</w:t>
            </w:r>
            <w:r w:rsidRPr="00C02B0C">
              <w:rPr>
                <w:b/>
                <w:spacing w:val="-5"/>
                <w:sz w:val="24"/>
              </w:rPr>
              <w:t xml:space="preserve"> </w:t>
            </w:r>
            <w:r w:rsidRPr="00C02B0C">
              <w:rPr>
                <w:b/>
                <w:sz w:val="24"/>
              </w:rPr>
              <w:t xml:space="preserve">4: </w:t>
            </w:r>
            <w:r w:rsidRPr="00C02B0C">
              <w:rPr>
                <w:spacing w:val="-5"/>
                <w:sz w:val="24"/>
              </w:rPr>
              <w:t xml:space="preserve">Broader experience of a range of sports and activities offered to all pupils. </w:t>
            </w:r>
            <w:r w:rsidRPr="00C02B0C">
              <w:rPr>
                <w:sz w:val="24"/>
              </w:rPr>
              <w:t xml:space="preserve"> </w:t>
            </w:r>
          </w:p>
          <w:p w14:paraId="54E71E9E" w14:textId="77777777" w:rsidR="00122973" w:rsidRPr="00C02B0C" w:rsidRDefault="00122973" w:rsidP="00EB65D2">
            <w:pPr>
              <w:spacing w:before="5"/>
              <w:rPr>
                <w:b/>
                <w:sz w:val="24"/>
              </w:rPr>
            </w:pPr>
          </w:p>
        </w:tc>
        <w:tc>
          <w:tcPr>
            <w:tcW w:w="2740" w:type="dxa"/>
          </w:tcPr>
          <w:p w14:paraId="22B58D47" w14:textId="77777777" w:rsidR="00122973" w:rsidRPr="001A509D" w:rsidRDefault="001A509D">
            <w:pPr>
              <w:pStyle w:val="TableParagraph"/>
              <w:spacing w:before="18" w:line="235" w:lineRule="auto"/>
              <w:ind w:left="79"/>
              <w:rPr>
                <w:sz w:val="24"/>
              </w:rPr>
            </w:pPr>
            <w:r w:rsidRPr="001A509D">
              <w:rPr>
                <w:sz w:val="24"/>
              </w:rPr>
              <w:lastRenderedPageBreak/>
              <w:t xml:space="preserve">All teachers to observe the teaching of swimming to upskill them in the delivery of swimming. </w:t>
            </w:r>
          </w:p>
          <w:p w14:paraId="02DA1CB8" w14:textId="03FF2DFB" w:rsidR="001A509D" w:rsidRPr="001A509D" w:rsidRDefault="001A509D">
            <w:pPr>
              <w:pStyle w:val="TableParagraph"/>
              <w:spacing w:before="18" w:line="235" w:lineRule="auto"/>
              <w:ind w:left="79"/>
              <w:rPr>
                <w:sz w:val="24"/>
              </w:rPr>
            </w:pPr>
            <w:r w:rsidRPr="001A509D">
              <w:rPr>
                <w:sz w:val="24"/>
              </w:rPr>
              <w:t xml:space="preserve">All pupils engaging in more physical activity each day. </w:t>
            </w:r>
          </w:p>
          <w:p w14:paraId="1CC05072" w14:textId="77777777" w:rsidR="001A509D" w:rsidRPr="001A509D" w:rsidRDefault="001A509D" w:rsidP="001A509D">
            <w:pPr>
              <w:pStyle w:val="TableParagraph"/>
              <w:spacing w:before="18" w:line="235" w:lineRule="auto"/>
              <w:ind w:left="79"/>
              <w:rPr>
                <w:sz w:val="24"/>
              </w:rPr>
            </w:pPr>
            <w:r w:rsidRPr="001A509D">
              <w:rPr>
                <w:sz w:val="24"/>
              </w:rPr>
              <w:t xml:space="preserve">Children’s excitement and </w:t>
            </w:r>
            <w:r w:rsidRPr="001A509D">
              <w:rPr>
                <w:sz w:val="24"/>
              </w:rPr>
              <w:lastRenderedPageBreak/>
              <w:t>enthusiasm for swimming increases and therefore they are safer around water (water safety).</w:t>
            </w:r>
          </w:p>
          <w:p w14:paraId="418E812B" w14:textId="4710A25B" w:rsidR="001A509D" w:rsidRPr="001A509D" w:rsidRDefault="001A509D" w:rsidP="001A509D">
            <w:pPr>
              <w:pStyle w:val="TableParagraph"/>
              <w:spacing w:before="18" w:line="235" w:lineRule="auto"/>
              <w:ind w:left="79"/>
              <w:rPr>
                <w:sz w:val="24"/>
              </w:rPr>
            </w:pPr>
            <w:r w:rsidRPr="001A509D">
              <w:rPr>
                <w:sz w:val="24"/>
              </w:rPr>
              <w:t xml:space="preserve">All pupils offered the opportunity to swim in a safe environment. </w:t>
            </w:r>
          </w:p>
        </w:tc>
        <w:tc>
          <w:tcPr>
            <w:tcW w:w="2702" w:type="dxa"/>
          </w:tcPr>
          <w:p w14:paraId="12FE2C6F" w14:textId="68A6C692" w:rsidR="00122973" w:rsidRPr="001A509D" w:rsidRDefault="001A509D" w:rsidP="00E02A20">
            <w:pPr>
              <w:pStyle w:val="TableParagraph"/>
              <w:spacing w:before="160"/>
              <w:ind w:left="0"/>
              <w:rPr>
                <w:sz w:val="24"/>
              </w:rPr>
            </w:pPr>
            <w:r w:rsidRPr="001A509D">
              <w:rPr>
                <w:sz w:val="24"/>
              </w:rPr>
              <w:lastRenderedPageBreak/>
              <w:t xml:space="preserve">£8750 </w:t>
            </w:r>
          </w:p>
        </w:tc>
      </w:tr>
      <w:tr w:rsidR="001A509D" w14:paraId="64318B36" w14:textId="77777777" w:rsidTr="00EB65D2">
        <w:trPr>
          <w:trHeight w:val="1830"/>
        </w:trPr>
        <w:tc>
          <w:tcPr>
            <w:tcW w:w="2568" w:type="dxa"/>
          </w:tcPr>
          <w:p w14:paraId="11622AB1" w14:textId="04437717" w:rsidR="001A509D" w:rsidRDefault="004D3510" w:rsidP="001A509D">
            <w:pPr>
              <w:pStyle w:val="TableParagraph"/>
              <w:spacing w:before="18" w:line="235" w:lineRule="auto"/>
              <w:ind w:left="0" w:right="162"/>
            </w:pPr>
            <w:r>
              <w:t>Increased Physical Activity for all pupils each day</w:t>
            </w:r>
          </w:p>
        </w:tc>
        <w:tc>
          <w:tcPr>
            <w:tcW w:w="3534" w:type="dxa"/>
          </w:tcPr>
          <w:p w14:paraId="7E0C915A" w14:textId="304C68E6" w:rsidR="001A509D" w:rsidRDefault="004D3510" w:rsidP="00EB65D2">
            <w:pPr>
              <w:pStyle w:val="TableParagraph"/>
              <w:spacing w:before="1"/>
              <w:ind w:left="0"/>
            </w:pPr>
            <w:r>
              <w:t>Pupils</w:t>
            </w:r>
          </w:p>
        </w:tc>
        <w:tc>
          <w:tcPr>
            <w:tcW w:w="3874" w:type="dxa"/>
          </w:tcPr>
          <w:p w14:paraId="46FD2194" w14:textId="77777777" w:rsidR="004D3510" w:rsidRPr="00C02B0C" w:rsidRDefault="004D3510" w:rsidP="004D3510">
            <w:pPr>
              <w:spacing w:before="5"/>
              <w:rPr>
                <w:sz w:val="24"/>
              </w:rPr>
            </w:pPr>
            <w:r w:rsidRPr="00C02B0C">
              <w:rPr>
                <w:b/>
                <w:sz w:val="24"/>
              </w:rPr>
              <w:t>Key</w:t>
            </w:r>
            <w:r w:rsidRPr="00C02B0C">
              <w:rPr>
                <w:b/>
                <w:spacing w:val="-5"/>
                <w:sz w:val="24"/>
              </w:rPr>
              <w:t xml:space="preserve"> </w:t>
            </w:r>
            <w:r w:rsidRPr="00C02B0C">
              <w:rPr>
                <w:b/>
                <w:sz w:val="24"/>
              </w:rPr>
              <w:t>indicator</w:t>
            </w:r>
            <w:r w:rsidRPr="00C02B0C">
              <w:rPr>
                <w:b/>
                <w:spacing w:val="-5"/>
                <w:sz w:val="24"/>
              </w:rPr>
              <w:t xml:space="preserve"> </w:t>
            </w:r>
            <w:r w:rsidRPr="00C02B0C">
              <w:rPr>
                <w:b/>
                <w:sz w:val="24"/>
              </w:rPr>
              <w:t>2:</w:t>
            </w:r>
            <w:r w:rsidRPr="00C02B0C">
              <w:rPr>
                <w:b/>
                <w:spacing w:val="-5"/>
                <w:sz w:val="24"/>
              </w:rPr>
              <w:t xml:space="preserve"> </w:t>
            </w:r>
            <w:r w:rsidRPr="00C02B0C">
              <w:rPr>
                <w:sz w:val="24"/>
              </w:rPr>
              <w:t>Engagement of all pupils in regular physical activity</w:t>
            </w:r>
          </w:p>
          <w:p w14:paraId="77FE0367" w14:textId="77777777" w:rsidR="004D3510" w:rsidRPr="00C02B0C" w:rsidRDefault="004D3510" w:rsidP="004D3510">
            <w:pPr>
              <w:spacing w:before="5"/>
              <w:rPr>
                <w:sz w:val="24"/>
              </w:rPr>
            </w:pPr>
            <w:r w:rsidRPr="00C02B0C">
              <w:rPr>
                <w:b/>
                <w:sz w:val="24"/>
              </w:rPr>
              <w:t>Key</w:t>
            </w:r>
            <w:r w:rsidRPr="00C02B0C">
              <w:rPr>
                <w:b/>
                <w:spacing w:val="-5"/>
                <w:sz w:val="24"/>
              </w:rPr>
              <w:t xml:space="preserve"> </w:t>
            </w:r>
            <w:r w:rsidRPr="00C02B0C">
              <w:rPr>
                <w:b/>
                <w:sz w:val="24"/>
              </w:rPr>
              <w:t>indicator</w:t>
            </w:r>
            <w:r w:rsidRPr="00C02B0C">
              <w:rPr>
                <w:b/>
                <w:spacing w:val="-5"/>
                <w:sz w:val="24"/>
              </w:rPr>
              <w:t xml:space="preserve"> </w:t>
            </w:r>
            <w:r w:rsidRPr="00C02B0C">
              <w:rPr>
                <w:b/>
                <w:sz w:val="24"/>
              </w:rPr>
              <w:t>3:</w:t>
            </w:r>
            <w:r w:rsidRPr="00C02B0C">
              <w:rPr>
                <w:b/>
                <w:spacing w:val="-5"/>
                <w:sz w:val="24"/>
              </w:rPr>
              <w:t xml:space="preserve"> </w:t>
            </w:r>
            <w:r w:rsidRPr="00C02B0C">
              <w:rPr>
                <w:sz w:val="24"/>
              </w:rPr>
              <w:t>The profile of PE and sport is raised across school as a tool for whole school improvement.</w:t>
            </w:r>
          </w:p>
          <w:p w14:paraId="66D5820C" w14:textId="77777777" w:rsidR="004D3510" w:rsidRPr="00C02B0C" w:rsidRDefault="004D3510" w:rsidP="004D3510">
            <w:pPr>
              <w:spacing w:before="5"/>
              <w:rPr>
                <w:sz w:val="24"/>
              </w:rPr>
            </w:pPr>
            <w:r w:rsidRPr="00C02B0C">
              <w:rPr>
                <w:b/>
                <w:sz w:val="24"/>
              </w:rPr>
              <w:t>Key</w:t>
            </w:r>
            <w:r w:rsidRPr="00C02B0C">
              <w:rPr>
                <w:b/>
                <w:spacing w:val="-5"/>
                <w:sz w:val="24"/>
              </w:rPr>
              <w:t xml:space="preserve"> </w:t>
            </w:r>
            <w:r w:rsidRPr="00C02B0C">
              <w:rPr>
                <w:b/>
                <w:sz w:val="24"/>
              </w:rPr>
              <w:t>indicator</w:t>
            </w:r>
            <w:r w:rsidRPr="00C02B0C">
              <w:rPr>
                <w:b/>
                <w:spacing w:val="-5"/>
                <w:sz w:val="24"/>
              </w:rPr>
              <w:t xml:space="preserve"> </w:t>
            </w:r>
            <w:r w:rsidRPr="00C02B0C">
              <w:rPr>
                <w:b/>
                <w:sz w:val="24"/>
              </w:rPr>
              <w:t xml:space="preserve">4: </w:t>
            </w:r>
            <w:r w:rsidRPr="00C02B0C">
              <w:rPr>
                <w:spacing w:val="-5"/>
                <w:sz w:val="24"/>
              </w:rPr>
              <w:t xml:space="preserve">Broader experience of a range of sports and activities offered to all pupils. </w:t>
            </w:r>
            <w:r w:rsidRPr="00C02B0C">
              <w:rPr>
                <w:sz w:val="24"/>
              </w:rPr>
              <w:t xml:space="preserve"> </w:t>
            </w:r>
          </w:p>
          <w:p w14:paraId="43312DB8" w14:textId="77777777" w:rsidR="001A509D" w:rsidRPr="00C02B0C" w:rsidRDefault="001A509D" w:rsidP="001A509D">
            <w:pPr>
              <w:spacing w:before="5"/>
              <w:rPr>
                <w:b/>
                <w:sz w:val="24"/>
              </w:rPr>
            </w:pPr>
          </w:p>
        </w:tc>
        <w:tc>
          <w:tcPr>
            <w:tcW w:w="2740" w:type="dxa"/>
          </w:tcPr>
          <w:p w14:paraId="50B3C7C8" w14:textId="46AC4F8D" w:rsidR="001A509D" w:rsidRPr="001A509D" w:rsidRDefault="004D3510">
            <w:pPr>
              <w:pStyle w:val="TableParagraph"/>
              <w:spacing w:before="18" w:line="235" w:lineRule="auto"/>
              <w:ind w:left="79"/>
              <w:rPr>
                <w:sz w:val="24"/>
              </w:rPr>
            </w:pPr>
            <w:r>
              <w:rPr>
                <w:sz w:val="24"/>
              </w:rPr>
              <w:t xml:space="preserve">Portable equipment to support physical development for all </w:t>
            </w:r>
            <w:proofErr w:type="gramStart"/>
            <w:r>
              <w:rPr>
                <w:sz w:val="24"/>
              </w:rPr>
              <w:t>pupils</w:t>
            </w:r>
            <w:proofErr w:type="gramEnd"/>
            <w:r>
              <w:rPr>
                <w:sz w:val="24"/>
              </w:rPr>
              <w:t xml:space="preserve"> form EYFS to Year 6 at break and lunch times. </w:t>
            </w:r>
          </w:p>
        </w:tc>
        <w:tc>
          <w:tcPr>
            <w:tcW w:w="2702" w:type="dxa"/>
          </w:tcPr>
          <w:p w14:paraId="1C0418A1" w14:textId="372EBD37" w:rsidR="001A509D" w:rsidRPr="001A509D" w:rsidRDefault="004D3510" w:rsidP="00E02A20">
            <w:pPr>
              <w:pStyle w:val="TableParagraph"/>
              <w:spacing w:before="160"/>
              <w:ind w:left="0"/>
              <w:rPr>
                <w:sz w:val="24"/>
              </w:rPr>
            </w:pPr>
            <w:r>
              <w:rPr>
                <w:sz w:val="24"/>
              </w:rPr>
              <w:t>£2900</w:t>
            </w:r>
          </w:p>
        </w:tc>
      </w:tr>
      <w:tr w:rsidR="004D3510" w14:paraId="06199925" w14:textId="77777777" w:rsidTr="00EB65D2">
        <w:trPr>
          <w:trHeight w:val="1830"/>
        </w:trPr>
        <w:tc>
          <w:tcPr>
            <w:tcW w:w="2568" w:type="dxa"/>
          </w:tcPr>
          <w:p w14:paraId="1D314600" w14:textId="73819706" w:rsidR="004D3510" w:rsidRDefault="004D3510" w:rsidP="001A509D">
            <w:pPr>
              <w:pStyle w:val="TableParagraph"/>
              <w:spacing w:before="18" w:line="235" w:lineRule="auto"/>
              <w:ind w:left="0" w:right="162"/>
            </w:pPr>
            <w:r>
              <w:t>CPD for all staff</w:t>
            </w:r>
          </w:p>
        </w:tc>
        <w:tc>
          <w:tcPr>
            <w:tcW w:w="3534" w:type="dxa"/>
          </w:tcPr>
          <w:p w14:paraId="06572826" w14:textId="5C5208C1" w:rsidR="004D3510" w:rsidRDefault="004D3510" w:rsidP="00EB65D2">
            <w:pPr>
              <w:pStyle w:val="TableParagraph"/>
              <w:spacing w:before="1"/>
              <w:ind w:left="0"/>
            </w:pPr>
            <w:r>
              <w:t>Pupils and Staff</w:t>
            </w:r>
          </w:p>
        </w:tc>
        <w:tc>
          <w:tcPr>
            <w:tcW w:w="3874" w:type="dxa"/>
          </w:tcPr>
          <w:p w14:paraId="33BADAFB" w14:textId="77777777" w:rsidR="004D3510" w:rsidRPr="001A509D" w:rsidRDefault="004D3510" w:rsidP="004D3510">
            <w:pPr>
              <w:spacing w:before="5"/>
              <w:rPr>
                <w:sz w:val="24"/>
              </w:rPr>
            </w:pPr>
            <w:r w:rsidRPr="00C02B0C">
              <w:rPr>
                <w:b/>
                <w:sz w:val="24"/>
              </w:rPr>
              <w:t>Key</w:t>
            </w:r>
            <w:r w:rsidRPr="00C02B0C">
              <w:rPr>
                <w:b/>
                <w:spacing w:val="-5"/>
                <w:sz w:val="24"/>
              </w:rPr>
              <w:t xml:space="preserve"> </w:t>
            </w:r>
            <w:r w:rsidRPr="00C02B0C">
              <w:rPr>
                <w:b/>
                <w:sz w:val="24"/>
              </w:rPr>
              <w:t>indicator</w:t>
            </w:r>
            <w:r w:rsidRPr="00C02B0C">
              <w:rPr>
                <w:b/>
                <w:spacing w:val="-5"/>
                <w:sz w:val="24"/>
              </w:rPr>
              <w:t xml:space="preserve"> </w:t>
            </w:r>
            <w:r w:rsidRPr="00C02B0C">
              <w:rPr>
                <w:b/>
                <w:sz w:val="24"/>
              </w:rPr>
              <w:t>1:</w:t>
            </w:r>
            <w:r w:rsidRPr="00C02B0C">
              <w:rPr>
                <w:b/>
                <w:spacing w:val="-5"/>
                <w:sz w:val="24"/>
              </w:rPr>
              <w:t xml:space="preserve"> </w:t>
            </w:r>
            <w:r w:rsidRPr="00C02B0C">
              <w:rPr>
                <w:sz w:val="24"/>
              </w:rPr>
              <w:t xml:space="preserve">Increased confidence, knowledge and skills all staff in teaching PE. </w:t>
            </w:r>
          </w:p>
          <w:p w14:paraId="58ABEB7B" w14:textId="77777777" w:rsidR="004D3510" w:rsidRPr="00C02B0C" w:rsidRDefault="004D3510" w:rsidP="004D3510">
            <w:pPr>
              <w:spacing w:before="5"/>
              <w:rPr>
                <w:b/>
                <w:sz w:val="24"/>
              </w:rPr>
            </w:pPr>
          </w:p>
        </w:tc>
        <w:tc>
          <w:tcPr>
            <w:tcW w:w="2740" w:type="dxa"/>
          </w:tcPr>
          <w:p w14:paraId="5675B7EE" w14:textId="59C07DE9" w:rsidR="004D3510" w:rsidRDefault="004D3510">
            <w:pPr>
              <w:pStyle w:val="TableParagraph"/>
              <w:spacing w:before="18" w:line="235" w:lineRule="auto"/>
              <w:ind w:left="79"/>
              <w:rPr>
                <w:sz w:val="24"/>
              </w:rPr>
            </w:pPr>
            <w:r>
              <w:rPr>
                <w:sz w:val="24"/>
              </w:rPr>
              <w:t xml:space="preserve">Staff to be upskilled in delivering a range of sports with more confidence </w:t>
            </w:r>
          </w:p>
        </w:tc>
        <w:tc>
          <w:tcPr>
            <w:tcW w:w="2702" w:type="dxa"/>
          </w:tcPr>
          <w:p w14:paraId="7D1E1507" w14:textId="4054C061" w:rsidR="004D3510" w:rsidRPr="001A509D" w:rsidRDefault="004D3510" w:rsidP="00E02A20">
            <w:pPr>
              <w:pStyle w:val="TableParagraph"/>
              <w:spacing w:before="160"/>
              <w:ind w:left="0"/>
              <w:rPr>
                <w:sz w:val="24"/>
              </w:rPr>
            </w:pPr>
            <w:r>
              <w:rPr>
                <w:sz w:val="24"/>
              </w:rPr>
              <w:t>£1000</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3C4B9D">
      <w:pPr>
        <w:pStyle w:val="BodyText"/>
        <w:ind w:left="117"/>
        <w:rPr>
          <w:sz w:val="20"/>
        </w:rPr>
      </w:pPr>
      <w:r>
        <w:rPr>
          <w:noProof/>
          <w:sz w:val="20"/>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3C4B9D">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fillcolor="#ed2124" stroked="f">
                <v:textbox inset="0,0,0,0">
                  <w:txbxContent>
                    <w:p w14:paraId="6234A29C" w14:textId="77777777" w:rsidR="0069539B" w:rsidRDefault="003C4B9D">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3C4B9D">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3C4B9D">
            <w:pPr>
              <w:pStyle w:val="TableParagraph"/>
              <w:rPr>
                <w:b/>
                <w:sz w:val="28"/>
              </w:rPr>
            </w:pPr>
            <w:r>
              <w:rPr>
                <w:b/>
                <w:color w:val="231F20"/>
                <w:spacing w:val="-2"/>
                <w:sz w:val="28"/>
              </w:rPr>
              <w:t>Activity/Action</w:t>
            </w:r>
          </w:p>
        </w:tc>
        <w:tc>
          <w:tcPr>
            <w:tcW w:w="5036" w:type="dxa"/>
          </w:tcPr>
          <w:p w14:paraId="67FD63A8" w14:textId="77777777" w:rsidR="0069539B" w:rsidRDefault="003C4B9D">
            <w:pPr>
              <w:pStyle w:val="TableParagraph"/>
              <w:ind w:left="79"/>
              <w:rPr>
                <w:b/>
                <w:sz w:val="28"/>
              </w:rPr>
            </w:pPr>
            <w:r>
              <w:rPr>
                <w:b/>
                <w:color w:val="231F20"/>
                <w:spacing w:val="-2"/>
                <w:sz w:val="28"/>
              </w:rPr>
              <w:t>Impact</w:t>
            </w:r>
          </w:p>
        </w:tc>
        <w:tc>
          <w:tcPr>
            <w:tcW w:w="4768" w:type="dxa"/>
          </w:tcPr>
          <w:p w14:paraId="7EE50163" w14:textId="77777777" w:rsidR="0069539B" w:rsidRDefault="003C4B9D">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09EFB1B3" w:rsidR="0069539B" w:rsidRPr="004D3510" w:rsidRDefault="004D3510">
            <w:pPr>
              <w:pStyle w:val="TableParagraph"/>
              <w:spacing w:before="0"/>
              <w:ind w:left="0"/>
              <w:rPr>
                <w:rFonts w:asciiTheme="minorHAnsi" w:hAnsiTheme="minorHAnsi" w:cstheme="minorHAnsi"/>
                <w:sz w:val="28"/>
              </w:rPr>
            </w:pPr>
            <w:bookmarkStart w:id="0" w:name="_GoBack"/>
            <w:bookmarkEnd w:id="0"/>
            <w:r w:rsidRPr="004D3510">
              <w:rPr>
                <w:rFonts w:asciiTheme="minorHAnsi" w:hAnsiTheme="minorHAnsi" w:cstheme="minorHAnsi"/>
                <w:highlight w:val="yellow"/>
              </w:rPr>
              <w:t>To be completed at the end of the year.</w:t>
            </w:r>
            <w:r w:rsidRPr="004D3510">
              <w:rPr>
                <w:rFonts w:asciiTheme="minorHAnsi" w:hAnsiTheme="minorHAnsi" w:cstheme="minorHAnsi"/>
              </w:rPr>
              <w:t xml:space="preserve"> </w:t>
            </w: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3C4B9D">
      <w:pPr>
        <w:pStyle w:val="BodyText"/>
        <w:ind w:left="117"/>
        <w:rPr>
          <w:sz w:val="20"/>
        </w:rPr>
      </w:pPr>
      <w:r>
        <w:rPr>
          <w:noProof/>
          <w:sz w:val="20"/>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3C4B9D">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fillcolor="#ed2124" stroked="f">
                <v:textbox inset="0,0,0,0">
                  <w:txbxContent>
                    <w:p w14:paraId="2FF4B32E" w14:textId="77777777" w:rsidR="0069539B" w:rsidRDefault="003C4B9D">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3C4B9D">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3C4B9D">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programme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3C4B9D">
            <w:pPr>
              <w:pStyle w:val="TableParagraph"/>
              <w:rPr>
                <w:b/>
                <w:sz w:val="28"/>
              </w:rPr>
            </w:pPr>
            <w:r>
              <w:rPr>
                <w:b/>
                <w:color w:val="231F20"/>
                <w:spacing w:val="-2"/>
                <w:sz w:val="28"/>
                <w:u w:val="single" w:color="231F20"/>
              </w:rPr>
              <w:t>Question</w:t>
            </w:r>
          </w:p>
        </w:tc>
        <w:tc>
          <w:tcPr>
            <w:tcW w:w="2825" w:type="dxa"/>
          </w:tcPr>
          <w:p w14:paraId="00E69026" w14:textId="77777777" w:rsidR="0069539B" w:rsidRDefault="003C4B9D">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3C4B9D">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3C4B9D">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3C4B9D">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7777777" w:rsidR="0069539B" w:rsidRDefault="003C4B9D">
            <w:pPr>
              <w:pStyle w:val="TableParagraph"/>
              <w:ind w:left="79"/>
              <w:rPr>
                <w:sz w:val="28"/>
              </w:rPr>
            </w:pPr>
            <w:r>
              <w:rPr>
                <w:color w:val="231F20"/>
                <w:sz w:val="28"/>
              </w:rPr>
              <w:t>%</w:t>
            </w:r>
          </w:p>
        </w:tc>
        <w:tc>
          <w:tcPr>
            <w:tcW w:w="5686" w:type="dxa"/>
          </w:tcPr>
          <w:p w14:paraId="0ADD7E5B" w14:textId="77777777" w:rsidR="0069539B" w:rsidRDefault="003C4B9D">
            <w:pPr>
              <w:pStyle w:val="TableParagraph"/>
              <w:spacing w:before="18" w:line="235" w:lineRule="auto"/>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14:paraId="6E452CF1" w14:textId="77777777" w:rsidR="0069539B" w:rsidRDefault="003C4B9D">
            <w:pPr>
              <w:pStyle w:val="TableParagraph"/>
              <w:spacing w:before="3" w:line="235" w:lineRule="auto"/>
              <w:rPr>
                <w:i/>
                <w:sz w:val="28"/>
              </w:rPr>
            </w:pPr>
            <w:r>
              <w:rPr>
                <w:i/>
                <w:color w:val="58595B"/>
                <w:sz w:val="28"/>
              </w:rPr>
              <w:t>e.g., 30% - we are struggling to get pool space due to our local pool closing so we have had to use a much smaller local school pool. We have had to limit the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r>
              <w:rPr>
                <w:i/>
                <w:color w:val="58595B"/>
                <w:sz w:val="28"/>
              </w:rPr>
              <w:t>term</w:t>
            </w:r>
            <w:r>
              <w:rPr>
                <w:i/>
                <w:color w:val="58595B"/>
                <w:spacing w:val="-8"/>
                <w:sz w:val="28"/>
              </w:rPr>
              <w:t xml:space="preserve"> </w:t>
            </w:r>
            <w:r>
              <w:rPr>
                <w:i/>
                <w:color w:val="58595B"/>
                <w:sz w:val="28"/>
              </w:rPr>
              <w:t>which</w:t>
            </w:r>
            <w:r>
              <w:rPr>
                <w:i/>
                <w:color w:val="58595B"/>
                <w:spacing w:val="-8"/>
                <w:sz w:val="28"/>
              </w:rPr>
              <w:t xml:space="preserve"> </w:t>
            </w:r>
            <w:r>
              <w:rPr>
                <w:i/>
                <w:color w:val="58595B"/>
                <w:sz w:val="28"/>
              </w:rPr>
              <w:t>means some pupils have attended fewer swimming lessons than others.</w:t>
            </w:r>
          </w:p>
        </w:tc>
      </w:tr>
      <w:tr w:rsidR="0069539B" w14:paraId="6B9CAB05" w14:textId="77777777">
        <w:trPr>
          <w:trHeight w:val="3326"/>
        </w:trPr>
        <w:tc>
          <w:tcPr>
            <w:tcW w:w="6867" w:type="dxa"/>
          </w:tcPr>
          <w:p w14:paraId="3D9CAF92" w14:textId="77777777" w:rsidR="0069539B" w:rsidRDefault="003C4B9D">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77777777" w:rsidR="0069539B" w:rsidRDefault="003C4B9D">
            <w:pPr>
              <w:pStyle w:val="TableParagraph"/>
              <w:ind w:left="79"/>
              <w:rPr>
                <w:sz w:val="28"/>
              </w:rPr>
            </w:pPr>
            <w:r>
              <w:rPr>
                <w:color w:val="231F20"/>
                <w:sz w:val="28"/>
              </w:rPr>
              <w:t>%</w:t>
            </w:r>
          </w:p>
        </w:tc>
        <w:tc>
          <w:tcPr>
            <w:tcW w:w="5686" w:type="dxa"/>
          </w:tcPr>
          <w:p w14:paraId="3CBD411E" w14:textId="77777777" w:rsidR="0069539B" w:rsidRDefault="003C4B9D">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14:paraId="4377F271" w14:textId="77777777" w:rsidR="0069539B" w:rsidRDefault="003C4B9D">
            <w:pPr>
              <w:pStyle w:val="TableParagraph"/>
              <w:spacing w:before="3" w:line="235" w:lineRule="auto"/>
              <w:ind w:right="63"/>
              <w:rPr>
                <w:i/>
                <w:sz w:val="28"/>
              </w:rPr>
            </w:pPr>
            <w:r>
              <w:rPr>
                <w:i/>
                <w:color w:val="4C4D4F"/>
                <w:sz w:val="28"/>
              </w:rPr>
              <w:t>e.g., Even though your pupils may swim in another</w:t>
            </w:r>
            <w:r>
              <w:rPr>
                <w:i/>
                <w:color w:val="4C4D4F"/>
                <w:spacing w:val="-9"/>
                <w:sz w:val="28"/>
              </w:rPr>
              <w:t xml:space="preserve"> </w:t>
            </w:r>
            <w:r>
              <w:rPr>
                <w:i/>
                <w:color w:val="4C4D4F"/>
                <w:sz w:val="28"/>
              </w:rPr>
              <w:t>year</w:t>
            </w:r>
            <w:r>
              <w:rPr>
                <w:i/>
                <w:color w:val="4C4D4F"/>
                <w:spacing w:val="-9"/>
                <w:sz w:val="28"/>
              </w:rPr>
              <w:t xml:space="preserve"> </w:t>
            </w:r>
            <w:r>
              <w:rPr>
                <w:i/>
                <w:color w:val="4C4D4F"/>
                <w:sz w:val="28"/>
              </w:rPr>
              <w:t>please</w:t>
            </w:r>
            <w:r>
              <w:rPr>
                <w:i/>
                <w:color w:val="4C4D4F"/>
                <w:spacing w:val="-9"/>
                <w:sz w:val="28"/>
              </w:rPr>
              <w:t xml:space="preserve"> </w:t>
            </w:r>
            <w:r>
              <w:rPr>
                <w:i/>
                <w:color w:val="4C4D4F"/>
                <w:sz w:val="28"/>
              </w:rPr>
              <w:t>report</w:t>
            </w:r>
            <w:r>
              <w:rPr>
                <w:i/>
                <w:color w:val="4C4D4F"/>
                <w:spacing w:val="-9"/>
                <w:sz w:val="28"/>
              </w:rPr>
              <w:t xml:space="preserve"> </w:t>
            </w:r>
            <w:r>
              <w:rPr>
                <w:i/>
                <w:color w:val="4C4D4F"/>
                <w:sz w:val="28"/>
              </w:rPr>
              <w:t>on</w:t>
            </w:r>
            <w:r>
              <w:rPr>
                <w:i/>
                <w:color w:val="4C4D4F"/>
                <w:spacing w:val="-10"/>
                <w:sz w:val="28"/>
              </w:rPr>
              <w:t xml:space="preserve"> </w:t>
            </w:r>
            <w:r>
              <w:rPr>
                <w:i/>
                <w:color w:val="4C4D4F"/>
                <w:sz w:val="28"/>
              </w:rPr>
              <w:t>their</w:t>
            </w:r>
            <w:r>
              <w:rPr>
                <w:i/>
                <w:color w:val="4C4D4F"/>
                <w:spacing w:val="-9"/>
                <w:sz w:val="28"/>
              </w:rPr>
              <w:t xml:space="preserve"> </w:t>
            </w:r>
            <w:r>
              <w:rPr>
                <w:i/>
                <w:color w:val="4C4D4F"/>
                <w:sz w:val="28"/>
              </w:rPr>
              <w:t>attainment on leaving primary school at the end of the summer term 2024</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3C4B9D">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77777777" w:rsidR="0069539B" w:rsidRDefault="003C4B9D">
            <w:pPr>
              <w:pStyle w:val="TableParagraph"/>
              <w:ind w:left="79"/>
              <w:rPr>
                <w:sz w:val="28"/>
              </w:rPr>
            </w:pPr>
            <w:r>
              <w:rPr>
                <w:color w:val="231F20"/>
                <w:sz w:val="28"/>
              </w:rPr>
              <w:t>%</w:t>
            </w:r>
          </w:p>
        </w:tc>
        <w:tc>
          <w:tcPr>
            <w:tcW w:w="5686" w:type="dxa"/>
          </w:tcPr>
          <w:p w14:paraId="6C0D0ADA" w14:textId="77777777" w:rsidR="0069539B" w:rsidRDefault="003C4B9D">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14:paraId="2E5817F1" w14:textId="5A1D26E1" w:rsidR="0069539B" w:rsidRDefault="003C4B9D">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3C4B9D">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3C4B9D">
            <w:pPr>
              <w:pStyle w:val="TableParagraph"/>
              <w:ind w:left="79"/>
              <w:rPr>
                <w:sz w:val="28"/>
              </w:rPr>
            </w:pPr>
            <w:r>
              <w:rPr>
                <w:color w:val="231F20"/>
                <w:spacing w:val="-2"/>
                <w:sz w:val="28"/>
              </w:rPr>
              <w:t>Yes/No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3C4B9D">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3C4B9D">
            <w:pPr>
              <w:pStyle w:val="TableParagraph"/>
              <w:ind w:left="79"/>
              <w:rPr>
                <w:sz w:val="28"/>
              </w:rPr>
            </w:pPr>
            <w:r>
              <w:rPr>
                <w:color w:val="231F20"/>
                <w:spacing w:val="-2"/>
                <w:sz w:val="28"/>
              </w:rPr>
              <w:t>Yes/No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3C4B9D">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3C4B9D">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7777777" w:rsidR="0069539B" w:rsidRDefault="003C4B9D">
            <w:pPr>
              <w:pStyle w:val="TableParagraph"/>
              <w:rPr>
                <w:i/>
                <w:sz w:val="28"/>
              </w:rPr>
            </w:pPr>
            <w:r>
              <w:rPr>
                <w:i/>
                <w:color w:val="4C4D4F"/>
                <w:spacing w:val="-2"/>
                <w:sz w:val="28"/>
              </w:rPr>
              <w:t>(Name)</w:t>
            </w:r>
          </w:p>
        </w:tc>
      </w:tr>
      <w:tr w:rsidR="0069539B" w14:paraId="79133B4D" w14:textId="77777777">
        <w:trPr>
          <w:trHeight w:val="686"/>
        </w:trPr>
        <w:tc>
          <w:tcPr>
            <w:tcW w:w="5279" w:type="dxa"/>
          </w:tcPr>
          <w:p w14:paraId="2C6E7FAF" w14:textId="77777777" w:rsidR="0069539B" w:rsidRDefault="003C4B9D">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4475B30C" w:rsidR="0069539B" w:rsidRDefault="003C4B9D">
            <w:pPr>
              <w:pStyle w:val="TableParagraph"/>
              <w:rPr>
                <w:i/>
                <w:sz w:val="28"/>
              </w:rPr>
            </w:pPr>
            <w:r>
              <w:rPr>
                <w:i/>
                <w:color w:val="4C4D4F"/>
                <w:sz w:val="28"/>
              </w:rPr>
              <w:t>(Name</w:t>
            </w:r>
            <w:r>
              <w:rPr>
                <w:i/>
                <w:color w:val="4C4D4F"/>
                <w:spacing w:val="-2"/>
                <w:sz w:val="28"/>
              </w:rPr>
              <w:t xml:space="preserve"> </w:t>
            </w:r>
            <w:r>
              <w:rPr>
                <w:i/>
                <w:color w:val="4C4D4F"/>
                <w:sz w:val="28"/>
              </w:rPr>
              <w:t>and</w:t>
            </w:r>
            <w:r>
              <w:rPr>
                <w:i/>
                <w:color w:val="4C4D4F"/>
                <w:spacing w:val="-2"/>
                <w:sz w:val="28"/>
              </w:rPr>
              <w:t xml:space="preserve"> </w:t>
            </w:r>
            <w:r w:rsidR="008A621B">
              <w:rPr>
                <w:i/>
                <w:color w:val="4C4D4F"/>
                <w:sz w:val="28"/>
              </w:rPr>
              <w:t>J</w:t>
            </w:r>
            <w:r>
              <w:rPr>
                <w:i/>
                <w:color w:val="4C4D4F"/>
                <w:sz w:val="28"/>
              </w:rPr>
              <w:t>ob</w:t>
            </w:r>
            <w:r>
              <w:rPr>
                <w:i/>
                <w:color w:val="4C4D4F"/>
                <w:spacing w:val="-2"/>
                <w:sz w:val="28"/>
              </w:rPr>
              <w:t xml:space="preserve"> Title)</w:t>
            </w:r>
          </w:p>
        </w:tc>
      </w:tr>
      <w:tr w:rsidR="0069539B" w14:paraId="7411B9D7" w14:textId="77777777">
        <w:trPr>
          <w:trHeight w:val="655"/>
        </w:trPr>
        <w:tc>
          <w:tcPr>
            <w:tcW w:w="5279" w:type="dxa"/>
          </w:tcPr>
          <w:p w14:paraId="71D6FEDE" w14:textId="77777777" w:rsidR="0069539B" w:rsidRDefault="003C4B9D">
            <w:pPr>
              <w:pStyle w:val="TableParagraph"/>
              <w:rPr>
                <w:sz w:val="28"/>
              </w:rPr>
            </w:pPr>
            <w:r>
              <w:rPr>
                <w:color w:val="231F20"/>
                <w:spacing w:val="-2"/>
                <w:sz w:val="28"/>
              </w:rPr>
              <w:t>Governor:</w:t>
            </w:r>
          </w:p>
        </w:tc>
        <w:tc>
          <w:tcPr>
            <w:tcW w:w="10098" w:type="dxa"/>
          </w:tcPr>
          <w:p w14:paraId="5FFC7B44" w14:textId="77777777" w:rsidR="0069539B" w:rsidRDefault="003C4B9D">
            <w:pPr>
              <w:pStyle w:val="TableParagraph"/>
              <w:rPr>
                <w:i/>
                <w:sz w:val="28"/>
              </w:rPr>
            </w:pPr>
            <w:r>
              <w:rPr>
                <w:i/>
                <w:color w:val="4C4D4F"/>
                <w:sz w:val="28"/>
              </w:rPr>
              <w:t>(Name</w:t>
            </w:r>
            <w:r>
              <w:rPr>
                <w:i/>
                <w:color w:val="4C4D4F"/>
                <w:spacing w:val="-3"/>
                <w:sz w:val="28"/>
              </w:rPr>
              <w:t xml:space="preserve"> </w:t>
            </w:r>
            <w:r>
              <w:rPr>
                <w:i/>
                <w:color w:val="4C4D4F"/>
                <w:sz w:val="28"/>
              </w:rPr>
              <w:t>and</w:t>
            </w:r>
            <w:r>
              <w:rPr>
                <w:i/>
                <w:color w:val="4C4D4F"/>
                <w:spacing w:val="-2"/>
                <w:sz w:val="28"/>
              </w:rPr>
              <w:t xml:space="preserve"> Role)</w:t>
            </w:r>
          </w:p>
        </w:tc>
      </w:tr>
      <w:tr w:rsidR="0069539B" w14:paraId="724273DD" w14:textId="77777777">
        <w:trPr>
          <w:trHeight w:val="650"/>
        </w:trPr>
        <w:tc>
          <w:tcPr>
            <w:tcW w:w="5279" w:type="dxa"/>
          </w:tcPr>
          <w:p w14:paraId="67135AA6" w14:textId="77777777" w:rsidR="0069539B" w:rsidRDefault="003C4B9D">
            <w:pPr>
              <w:pStyle w:val="TableParagraph"/>
              <w:rPr>
                <w:sz w:val="28"/>
              </w:rPr>
            </w:pPr>
            <w:r>
              <w:rPr>
                <w:color w:val="231F20"/>
                <w:spacing w:val="-4"/>
                <w:sz w:val="28"/>
              </w:rPr>
              <w:t>Date:</w:t>
            </w:r>
          </w:p>
        </w:tc>
        <w:tc>
          <w:tcPr>
            <w:tcW w:w="10098" w:type="dxa"/>
          </w:tcPr>
          <w:p w14:paraId="6C8981B8" w14:textId="77777777" w:rsidR="0069539B" w:rsidRDefault="0069539B">
            <w:pPr>
              <w:pStyle w:val="TableParagraph"/>
              <w:spacing w:before="0"/>
              <w:ind w:left="0"/>
              <w:rPr>
                <w:rFonts w:ascii="Times New Roman"/>
                <w:sz w:val="26"/>
              </w:rPr>
            </w:pP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D1822" w14:textId="77777777" w:rsidR="0069539B" w:rsidRDefault="003C4B9D">
    <w:pPr>
      <w:pStyle w:val="BodyText"/>
      <w:spacing w:line="14" w:lineRule="auto"/>
      <w:rPr>
        <w:sz w:val="20"/>
      </w:rPr>
    </w:pPr>
    <w:r>
      <w:rPr>
        <w:noProof/>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3C4B9D">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69539B" w:rsidRDefault="003C4B9D">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746B9" w14:textId="77777777" w:rsidR="0069539B" w:rsidRDefault="003C4B9D">
    <w:pPr>
      <w:pStyle w:val="BodyText"/>
      <w:spacing w:line="14" w:lineRule="auto"/>
      <w:rPr>
        <w:sz w:val="20"/>
      </w:rPr>
    </w:pPr>
    <w:r>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3C4B9D">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69539B" w:rsidRDefault="003C4B9D">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E66D10"/>
    <w:multiLevelType w:val="hybridMultilevel"/>
    <w:tmpl w:val="8EDC1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122973"/>
    <w:rsid w:val="00126F20"/>
    <w:rsid w:val="001A509D"/>
    <w:rsid w:val="002A7AF3"/>
    <w:rsid w:val="003C4B9D"/>
    <w:rsid w:val="004D3510"/>
    <w:rsid w:val="0069539B"/>
    <w:rsid w:val="00773AA3"/>
    <w:rsid w:val="008A621B"/>
    <w:rsid w:val="008C7781"/>
    <w:rsid w:val="00920946"/>
    <w:rsid w:val="00A22113"/>
    <w:rsid w:val="00B37936"/>
    <w:rsid w:val="00D605FE"/>
    <w:rsid w:val="00D71EA3"/>
    <w:rsid w:val="00DE0842"/>
    <w:rsid w:val="00E02A20"/>
    <w:rsid w:val="00E564D9"/>
    <w:rsid w:val="00E8613A"/>
    <w:rsid w:val="00EB65D2"/>
    <w:rsid w:val="00F61EF5"/>
    <w:rsid w:val="00FC3A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character" w:customStyle="1" w:styleId="normaltextrun">
    <w:name w:val="normaltextrun"/>
    <w:basedOn w:val="DefaultParagraphFont"/>
    <w:rsid w:val="00773AA3"/>
  </w:style>
  <w:style w:type="paragraph" w:styleId="NoSpacing">
    <w:name w:val="No Spacing"/>
    <w:uiPriority w:val="1"/>
    <w:qFormat/>
    <w:rsid w:val="00773AA3"/>
    <w:pPr>
      <w:widowControl/>
      <w:autoSpaceDE/>
      <w:autoSpaceDN/>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gov.uk/guidance/pe-and-sport-premium-for-primary-school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383BA3-72B1-476D-943E-CF879CA34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E08D604</Template>
  <TotalTime>1</TotalTime>
  <Pages>12</Pages>
  <Words>2518</Words>
  <Characters>14357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Nichola Allton</dc:creator>
  <cp:lastModifiedBy>Nicola Pilkington</cp:lastModifiedBy>
  <cp:revision>2</cp:revision>
  <dcterms:created xsi:type="dcterms:W3CDTF">2023-11-07T14:52:00Z</dcterms:created>
  <dcterms:modified xsi:type="dcterms:W3CDTF">2023-11-07T14:52:00Z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